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D151E" w14:textId="1E5FBCD7" w:rsidR="00AD0F47" w:rsidRPr="00BB4B43" w:rsidRDefault="00A96003" w:rsidP="0077360D">
      <w:pPr>
        <w:spacing w:line="276" w:lineRule="auto"/>
        <w:contextualSpacing/>
        <w:jc w:val="center"/>
        <w:rPr>
          <w:rFonts w:asciiTheme="majorHAnsi" w:hAnsiTheme="majorHAnsi" w:cstheme="minorHAnsi"/>
          <w:b/>
          <w:sz w:val="30"/>
          <w:szCs w:val="30"/>
          <w:lang w:val="es-ES"/>
        </w:rPr>
      </w:pPr>
      <w:r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 </w:t>
      </w:r>
      <w:r w:rsidR="00AD0F47" w:rsidRPr="00BB4B43">
        <w:rPr>
          <w:rFonts w:asciiTheme="majorHAnsi" w:hAnsiTheme="majorHAnsi" w:cstheme="minorHAnsi"/>
          <w:b/>
          <w:sz w:val="30"/>
          <w:szCs w:val="30"/>
          <w:lang w:val="es-ES"/>
        </w:rPr>
        <w:t>FORMULARIO</w:t>
      </w:r>
      <w:r w:rsidR="000461E2"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 </w:t>
      </w:r>
      <w:r w:rsidR="00AD0F47"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DE SOLICITUD </w:t>
      </w:r>
      <w:r w:rsidR="00BF773E"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PARA PROYECTOS </w:t>
      </w:r>
      <w:r w:rsidR="00AD0F47"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BOTTOM-UP </w:t>
      </w:r>
      <w:r w:rsidR="00F71754" w:rsidRPr="00BB4B43">
        <w:rPr>
          <w:rFonts w:asciiTheme="majorHAnsi" w:hAnsiTheme="majorHAnsi" w:cstheme="minorHAnsi"/>
          <w:b/>
          <w:sz w:val="30"/>
          <w:szCs w:val="30"/>
          <w:lang w:val="es-ES"/>
        </w:rPr>
        <w:t>202</w:t>
      </w:r>
      <w:r w:rsidR="00BD0782" w:rsidRPr="00BB4B43">
        <w:rPr>
          <w:rFonts w:asciiTheme="majorHAnsi" w:hAnsiTheme="majorHAnsi" w:cstheme="minorHAnsi"/>
          <w:b/>
          <w:sz w:val="30"/>
          <w:szCs w:val="30"/>
          <w:lang w:val="es-ES"/>
        </w:rPr>
        <w:t>4</w:t>
      </w:r>
    </w:p>
    <w:p w14:paraId="39F00667" w14:textId="77777777" w:rsidR="0077360D" w:rsidRPr="00BB4B43" w:rsidRDefault="0077360D" w:rsidP="0077360D">
      <w:pPr>
        <w:spacing w:line="276" w:lineRule="auto"/>
        <w:ind w:left="142"/>
        <w:contextualSpacing/>
        <w:jc w:val="center"/>
        <w:rPr>
          <w:rFonts w:asciiTheme="majorHAnsi" w:hAnsiTheme="majorHAnsi" w:cstheme="minorHAnsi"/>
          <w:b/>
          <w:sz w:val="16"/>
          <w:szCs w:val="16"/>
          <w:lang w:val="es-ES"/>
        </w:rPr>
      </w:pPr>
    </w:p>
    <w:p w14:paraId="4832637A" w14:textId="77777777" w:rsidR="0077360D" w:rsidRPr="00BB4B43" w:rsidRDefault="0077360D" w:rsidP="0077360D">
      <w:pPr>
        <w:spacing w:line="276" w:lineRule="auto"/>
        <w:contextualSpacing/>
        <w:rPr>
          <w:rFonts w:asciiTheme="minorHAnsi" w:hAnsiTheme="minorHAnsi" w:cstheme="minorHAnsi"/>
          <w:b/>
          <w:sz w:val="10"/>
          <w:szCs w:val="10"/>
          <w:lang w:val="es-ES"/>
        </w:rPr>
      </w:pPr>
    </w:p>
    <w:tbl>
      <w:tblPr>
        <w:tblStyle w:val="Tablaconcuadrcula"/>
        <w:tblW w:w="472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504"/>
      </w:tblGrid>
      <w:tr w:rsidR="0077360D" w:rsidRPr="00BB4B43" w14:paraId="5320B68F" w14:textId="77777777" w:rsidTr="0077360D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01F12CA" w14:textId="77777777" w:rsidR="0077360D" w:rsidRPr="00BB4B43" w:rsidRDefault="0077360D" w:rsidP="0077360D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DATOS DE IDENTIFICACIÓN DEL PROYECTO</w:t>
            </w:r>
          </w:p>
        </w:tc>
      </w:tr>
    </w:tbl>
    <w:p w14:paraId="29086A5C" w14:textId="77777777" w:rsidR="0077360D" w:rsidRPr="00BB4B43" w:rsidRDefault="0077360D" w:rsidP="0077360D">
      <w:pPr>
        <w:pStyle w:val="Prrafodelista"/>
        <w:spacing w:after="0"/>
        <w:ind w:left="0"/>
        <w:jc w:val="both"/>
        <w:rPr>
          <w:rFonts w:cstheme="minorHAnsi"/>
          <w:b/>
        </w:rPr>
      </w:pPr>
    </w:p>
    <w:p w14:paraId="42E5202A" w14:textId="602BBE68" w:rsidR="00B90D0C" w:rsidRPr="00BB4B43" w:rsidRDefault="0077360D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0" w:name="_Hlk141947223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T</w:t>
      </w:r>
      <w:r w:rsidR="0034147D" w:rsidRPr="00BB4B43">
        <w:rPr>
          <w:rFonts w:asciiTheme="minorHAnsi" w:hAnsiTheme="minorHAnsi" w:cstheme="minorHAnsi"/>
          <w:b/>
          <w:sz w:val="22"/>
          <w:szCs w:val="22"/>
          <w:lang w:val="es-ES"/>
        </w:rPr>
        <w:t>ítulo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p w14:paraId="3E8F5A2D" w14:textId="4F514136" w:rsidR="00EA6C9C" w:rsidRPr="00BB4B43" w:rsidRDefault="00EA6C9C" w:rsidP="00B670AC">
      <w:pPr>
        <w:framePr w:w="8353" w:h="1156" w:hSpace="141" w:wrap="around" w:vAnchor="text" w:hAnchor="page" w:x="2065" w:y="16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1" w:name="Texto22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instrText xml:space="preserve"> FORMTEXT </w:instrTex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separate"/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end"/>
      </w:r>
      <w:bookmarkEnd w:id="1"/>
      <w:r w:rsidR="00F03D76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</w:t>
      </w:r>
    </w:p>
    <w:p w14:paraId="57F1A9E4" w14:textId="77777777" w:rsidR="00C843A1" w:rsidRPr="00BB4B43" w:rsidRDefault="00C843A1" w:rsidP="00F706D1">
      <w:pPr>
        <w:ind w:left="426"/>
        <w:jc w:val="both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</w:p>
    <w:p w14:paraId="4B63B187" w14:textId="19AF60FF" w:rsidR="00C843A1" w:rsidRPr="00BB4B43" w:rsidRDefault="00974F36" w:rsidP="00C843A1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F</w:t>
      </w:r>
      <w:r w:rsidR="00C843A1" w:rsidRPr="00BB4B43">
        <w:rPr>
          <w:rFonts w:asciiTheme="minorHAnsi" w:hAnsiTheme="minorHAnsi" w:cstheme="minorHAnsi"/>
          <w:b/>
          <w:sz w:val="22"/>
          <w:szCs w:val="22"/>
          <w:lang w:val="es-ES"/>
        </w:rPr>
        <w:t>echa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s de inicio y de fin del proyecto</w:t>
      </w:r>
      <w:r w:rsidR="00FC7328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2"/>
      </w:r>
      <w:r w:rsidR="00F706D1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  </w:t>
      </w:r>
      <w:r w:rsidR="00F706D1" w:rsidRPr="00BB4B43">
        <w:rPr>
          <w:rFonts w:asciiTheme="minorHAnsi" w:hAnsiTheme="minorHAnsi" w:cstheme="minorHAnsi"/>
          <w:b/>
          <w:sz w:val="22"/>
          <w:szCs w:val="22"/>
          <w:lang w:val="es-ES"/>
        </w:rPr>
        <w:tab/>
      </w:r>
    </w:p>
    <w:p w14:paraId="0EE696AD" w14:textId="308868B9" w:rsidR="00C843A1" w:rsidRPr="00BB4B43" w:rsidRDefault="00C843A1" w:rsidP="00F706D1">
      <w:pPr>
        <w:ind w:left="426"/>
        <w:jc w:val="both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</w:p>
    <w:p w14:paraId="3BFC01FF" w14:textId="2F68AB51" w:rsidR="00F706D1" w:rsidRPr="00BB4B43" w:rsidRDefault="00C843A1" w:rsidP="710022C0">
      <w:pPr>
        <w:ind w:left="426"/>
        <w:jc w:val="both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  <w:r w:rsidRPr="00BB4B43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Fecha de inicio: </w:t>
      </w:r>
      <w:sdt>
        <w:sdtPr>
          <w:rPr>
            <w:rFonts w:asciiTheme="minorHAnsi" w:hAnsiTheme="minorHAnsi" w:cstheme="minorBidi"/>
            <w:b/>
            <w:bCs/>
            <w:sz w:val="22"/>
            <w:szCs w:val="22"/>
            <w:lang w:val="es-ES"/>
          </w:rPr>
          <w:id w:val="-730469767"/>
          <w:placeholder>
            <w:docPart w:val="EA07ED5B0006485A87F73F8997CB4E4F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Content>
          <w:r w:rsidR="005F53CE" w:rsidRPr="00BB4B43">
            <w:rPr>
              <w:rStyle w:val="Textodelmarcadordeposicin"/>
              <w:lang w:val="es-ES"/>
            </w:rPr>
            <w:t>Haga clic aquí o pulse para escribir una fecha.</w:t>
          </w:r>
        </w:sdtContent>
      </w:sdt>
      <w:r w:rsidRPr="00BB4B43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                                                              Fecha fin:</w:t>
      </w:r>
      <w:r w:rsidR="005F53CE" w:rsidRPr="00BB4B43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sdt>
        <w:sdtPr>
          <w:rPr>
            <w:rFonts w:asciiTheme="minorHAnsi" w:hAnsiTheme="minorHAnsi" w:cstheme="minorBidi"/>
            <w:b/>
            <w:bCs/>
            <w:sz w:val="22"/>
            <w:szCs w:val="22"/>
            <w:lang w:val="es-ES"/>
          </w:rPr>
          <w:id w:val="1586802115"/>
          <w:placeholder>
            <w:docPart w:val="69EBCBF6399941EBAECDE16831B5C061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Content>
          <w:r w:rsidR="005F53CE" w:rsidRPr="00BB4B43">
            <w:rPr>
              <w:rStyle w:val="Textodelmarcadordeposicin"/>
              <w:lang w:val="es-ES"/>
            </w:rPr>
            <w:t>Haga clic aquí o pulse para escribir una fecha.</w:t>
          </w:r>
        </w:sdtContent>
      </w:sdt>
      <w:r w:rsidR="005F53CE" w:rsidRPr="00BB4B43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                                                              </w:t>
      </w:r>
    </w:p>
    <w:p w14:paraId="7412617C" w14:textId="6E3B5F25" w:rsidR="00BE7269" w:rsidRPr="00BB4B43" w:rsidRDefault="00BE7269" w:rsidP="00F706D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F694227" w14:textId="0DA9B93A" w:rsidR="00B670AC" w:rsidRPr="00BB4B43" w:rsidRDefault="00B670AC" w:rsidP="00F706D1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Organización solicitante</w:t>
      </w:r>
      <w:r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3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instrText xml:space="preserve"> FORMTEXT </w:instrTex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separate"/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end"/>
      </w:r>
    </w:p>
    <w:p w14:paraId="1F8ED29B" w14:textId="77777777" w:rsidR="00B670AC" w:rsidRPr="00BB4B43" w:rsidRDefault="00B670AC" w:rsidP="00B670AC">
      <w:pPr>
        <w:ind w:left="786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E94AE4A" w14:textId="2C67D61D" w:rsidR="00F706D1" w:rsidRPr="00BB4B43" w:rsidRDefault="00F706D1" w:rsidP="00F706D1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Responsable</w:t>
      </w:r>
      <w:r w:rsidR="0068205A">
        <w:rPr>
          <w:rFonts w:asciiTheme="minorHAnsi" w:hAnsiTheme="minorHAnsi" w:cstheme="minorHAnsi"/>
          <w:b/>
          <w:sz w:val="22"/>
          <w:szCs w:val="22"/>
          <w:lang w:val="es-ES"/>
        </w:rPr>
        <w:t>(s)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del proyecto</w:t>
      </w:r>
      <w:r w:rsidR="00951F87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4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p w14:paraId="7BC8226B" w14:textId="7022A679" w:rsidR="00782CE4" w:rsidRPr="00BB4B43" w:rsidRDefault="00782CE4" w:rsidP="00782CE4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tbl>
      <w:tblPr>
        <w:tblStyle w:val="Tablaconcuadrcula"/>
        <w:tblW w:w="0" w:type="auto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96"/>
        <w:gridCol w:w="4283"/>
      </w:tblGrid>
      <w:tr w:rsidR="00782CE4" w:rsidRPr="00BB4B43" w14:paraId="2576CA6D" w14:textId="77777777" w:rsidTr="00B670AC">
        <w:tc>
          <w:tcPr>
            <w:tcW w:w="4464" w:type="dxa"/>
          </w:tcPr>
          <w:p w14:paraId="71FA34EB" w14:textId="65819417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Nombre, Apellidos</w:t>
            </w:r>
          </w:p>
        </w:tc>
        <w:tc>
          <w:tcPr>
            <w:tcW w:w="4465" w:type="dxa"/>
          </w:tcPr>
          <w:p w14:paraId="26CD1A4D" w14:textId="49443B5E" w:rsidR="00782CE4" w:rsidRPr="00BB4B43" w:rsidRDefault="00782CE4" w:rsidP="00782CE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6DAA49D7" w14:textId="77777777" w:rsidTr="00B670AC">
        <w:tc>
          <w:tcPr>
            <w:tcW w:w="4464" w:type="dxa"/>
          </w:tcPr>
          <w:p w14:paraId="594071E4" w14:textId="23B82A1B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Correo electrónico</w:t>
            </w:r>
          </w:p>
        </w:tc>
        <w:tc>
          <w:tcPr>
            <w:tcW w:w="4465" w:type="dxa"/>
          </w:tcPr>
          <w:p w14:paraId="185E1DCF" w14:textId="11BA0087" w:rsidR="00782CE4" w:rsidRPr="00BB4B43" w:rsidRDefault="00782CE4" w:rsidP="00782CE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22E7B1F4" w14:textId="77777777" w:rsidTr="00B670AC">
        <w:tc>
          <w:tcPr>
            <w:tcW w:w="4464" w:type="dxa"/>
          </w:tcPr>
          <w:p w14:paraId="38DFAD6C" w14:textId="149F2B9C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Centro, Servicio al que está adscrito/a</w:t>
            </w:r>
          </w:p>
        </w:tc>
        <w:tc>
          <w:tcPr>
            <w:tcW w:w="4465" w:type="dxa"/>
          </w:tcPr>
          <w:p w14:paraId="780CECDC" w14:textId="11F67D15" w:rsidR="00782CE4" w:rsidRPr="00BB4B43" w:rsidRDefault="00782CE4" w:rsidP="00782CE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7CB47E1F" w14:textId="77777777" w:rsidTr="00B670AC">
        <w:tc>
          <w:tcPr>
            <w:tcW w:w="4464" w:type="dxa"/>
          </w:tcPr>
          <w:p w14:paraId="2DA2A533" w14:textId="7D4865C4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Categoría profesional</w:t>
            </w:r>
          </w:p>
        </w:tc>
        <w:tc>
          <w:tcPr>
            <w:tcW w:w="4465" w:type="dxa"/>
          </w:tcPr>
          <w:p w14:paraId="53A85AE9" w14:textId="7DB696BE" w:rsidR="00782CE4" w:rsidRPr="00BB4B43" w:rsidRDefault="00782CE4" w:rsidP="00782CE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</w:tbl>
    <w:p w14:paraId="51F79E17" w14:textId="77777777" w:rsidR="00620963" w:rsidRPr="00BB4B43" w:rsidRDefault="00620963" w:rsidP="00620963">
      <w:pPr>
        <w:ind w:left="77" w:firstLine="709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1BF784F" w14:textId="1DA2FE76" w:rsidR="00E95A38" w:rsidRPr="00E6472F" w:rsidRDefault="00832A59" w:rsidP="00DB7124">
      <w:pPr>
        <w:pStyle w:val="Prrafodelista"/>
        <w:numPr>
          <w:ilvl w:val="0"/>
          <w:numId w:val="17"/>
        </w:numPr>
        <w:spacing w:after="600"/>
        <w:ind w:left="782" w:hanging="357"/>
        <w:jc w:val="both"/>
        <w:rPr>
          <w:rFonts w:cstheme="minorHAnsi"/>
          <w:b/>
        </w:rPr>
      </w:pPr>
      <w:r w:rsidRPr="00E6472F">
        <w:rPr>
          <w:rFonts w:eastAsia="Times New Roman" w:cstheme="minorHAnsi"/>
          <w:b/>
          <w:lang w:eastAsia="es-ES_tradnl"/>
        </w:rPr>
        <w:t>Niveles implicados</w:t>
      </w:r>
      <w:r w:rsidR="00E95A38" w:rsidRPr="00E6472F">
        <w:rPr>
          <w:rFonts w:cstheme="minorHAnsi"/>
          <w:b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37"/>
      </w:tblGrid>
      <w:tr w:rsidR="00E6472F" w:rsidRPr="00BB4B43" w14:paraId="3A31D342" w14:textId="77777777" w:rsidTr="000B6C38">
        <w:trPr>
          <w:trHeight w:val="227"/>
        </w:trPr>
        <w:tc>
          <w:tcPr>
            <w:tcW w:w="3118" w:type="dxa"/>
          </w:tcPr>
          <w:p w14:paraId="4F32F0CA" w14:textId="77777777" w:rsidR="00E6472F" w:rsidRPr="00E95A38" w:rsidRDefault="00E6472F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7" w:type="dxa"/>
          </w:tcPr>
          <w:p w14:paraId="704C4CF9" w14:textId="77777777" w:rsidR="00E6472F" w:rsidRDefault="00E6472F" w:rsidP="00BF4E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  <w:tr w:rsidR="00BF4E48" w:rsidRPr="00BB4B43" w14:paraId="6EB14E58" w14:textId="77777777" w:rsidTr="000B6C38">
        <w:trPr>
          <w:trHeight w:val="227"/>
        </w:trPr>
        <w:tc>
          <w:tcPr>
            <w:tcW w:w="3118" w:type="dxa"/>
          </w:tcPr>
          <w:p w14:paraId="3FD2D0FC" w14:textId="060FE8FA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E95A38">
              <w:rPr>
                <w:rFonts w:cstheme="minorHAnsi"/>
                <w:sz w:val="18"/>
                <w:szCs w:val="18"/>
              </w:rPr>
              <w:t>Atención primaria</w:t>
            </w:r>
            <w:r w:rsidR="00BF4E48" w:rsidRPr="00E95A38">
              <w:rPr>
                <w:rFonts w:cstheme="minorHAnsi"/>
                <w:sz w:val="18"/>
                <w:szCs w:val="18"/>
              </w:rPr>
              <w:t xml:space="preserve"> (AP)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26118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15A82572" w14:textId="48CB37D7" w:rsidR="00314D11" w:rsidRPr="00BB4B43" w:rsidRDefault="00BF4E48" w:rsidP="00BF4E48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602DE447" w14:textId="77777777" w:rsidTr="000B6C38">
        <w:trPr>
          <w:trHeight w:val="284"/>
        </w:trPr>
        <w:tc>
          <w:tcPr>
            <w:tcW w:w="3118" w:type="dxa"/>
          </w:tcPr>
          <w:p w14:paraId="23176E32" w14:textId="6632B665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2A298A">
              <w:rPr>
                <w:rFonts w:cstheme="minorHAnsi"/>
                <w:sz w:val="18"/>
                <w:szCs w:val="18"/>
              </w:rPr>
              <w:t>Atención especializada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(AE)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5390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54EB411D" w14:textId="52A5BE8E" w:rsidR="00314D11" w:rsidRPr="00BB4B43" w:rsidRDefault="00BF4E48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0560B10D" w14:textId="77777777" w:rsidTr="000B6C38">
        <w:trPr>
          <w:trHeight w:val="272"/>
        </w:trPr>
        <w:tc>
          <w:tcPr>
            <w:tcW w:w="3118" w:type="dxa"/>
          </w:tcPr>
          <w:p w14:paraId="5B9B6377" w14:textId="73292484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Media y larga estancia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(MyLE)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0855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343A6BE" w14:textId="0500336E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4C2C1BA9" w14:textId="77777777" w:rsidTr="000B6C38">
        <w:trPr>
          <w:trHeight w:val="272"/>
        </w:trPr>
        <w:tc>
          <w:tcPr>
            <w:tcW w:w="3118" w:type="dxa"/>
          </w:tcPr>
          <w:p w14:paraId="12D0B23B" w14:textId="7EBBB3BB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Redes de salud mental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(RSM)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2145803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6B52379B" w14:textId="326670F9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66678281" w14:textId="77777777" w:rsidTr="000B6C38">
        <w:trPr>
          <w:trHeight w:val="272"/>
        </w:trPr>
        <w:tc>
          <w:tcPr>
            <w:tcW w:w="3118" w:type="dxa"/>
          </w:tcPr>
          <w:p w14:paraId="73F8EDAD" w14:textId="272FA5E1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Salud pública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(SP)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103315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2FC2FCC3" w14:textId="75C9A4BC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178E1D9C" w14:textId="77777777" w:rsidTr="000B6C38">
        <w:trPr>
          <w:trHeight w:val="284"/>
        </w:trPr>
        <w:tc>
          <w:tcPr>
            <w:tcW w:w="3118" w:type="dxa"/>
          </w:tcPr>
          <w:p w14:paraId="6974F418" w14:textId="2ACCC339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Ámbito</w:t>
            </w:r>
            <w:r w:rsidRPr="00E95A38">
              <w:rPr>
                <w:rFonts w:cstheme="minorHAnsi"/>
                <w:sz w:val="18"/>
                <w:szCs w:val="18"/>
              </w:rPr>
              <w:t xml:space="preserve"> </w:t>
            </w:r>
            <w:r w:rsidRPr="002A298A">
              <w:rPr>
                <w:rFonts w:cstheme="minorHAnsi"/>
                <w:sz w:val="18"/>
                <w:szCs w:val="18"/>
              </w:rPr>
              <w:t>sociosanit</w:t>
            </w:r>
            <w:r w:rsidR="00BF4E48" w:rsidRPr="002A298A">
              <w:rPr>
                <w:rFonts w:cstheme="minorHAnsi"/>
                <w:sz w:val="18"/>
                <w:szCs w:val="18"/>
              </w:rPr>
              <w:t>a</w:t>
            </w:r>
            <w:r w:rsidRPr="002A298A">
              <w:rPr>
                <w:rFonts w:cstheme="minorHAnsi"/>
                <w:sz w:val="18"/>
                <w:szCs w:val="18"/>
              </w:rPr>
              <w:t>rio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95880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46C53BA6" w14:textId="13F5D052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</w:tbl>
    <w:p w14:paraId="54479531" w14:textId="77777777" w:rsidR="00314D11" w:rsidRPr="00314D11" w:rsidRDefault="00314D11" w:rsidP="00314D11">
      <w:pPr>
        <w:ind w:left="426"/>
        <w:jc w:val="both"/>
        <w:rPr>
          <w:rFonts w:cstheme="minorHAnsi"/>
          <w:b/>
        </w:rPr>
      </w:pPr>
    </w:p>
    <w:p w14:paraId="31862AF7" w14:textId="77777777" w:rsidR="00E6472F" w:rsidRDefault="00E6472F" w:rsidP="00E6472F">
      <w:pPr>
        <w:ind w:left="786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3C3CB20" w14:textId="77777777" w:rsidR="00E6472F" w:rsidRDefault="00E6472F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0AEFC460" w14:textId="63FBFDD9" w:rsidR="00E6472F" w:rsidRPr="00E6472F" w:rsidRDefault="00BD5BD6" w:rsidP="00E6472F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E6472F">
        <w:rPr>
          <w:rFonts w:asciiTheme="minorHAnsi" w:hAnsiTheme="minorHAnsi" w:cstheme="minorHAnsi"/>
          <w:b/>
          <w:sz w:val="22"/>
          <w:szCs w:val="22"/>
          <w:lang w:val="es-ES"/>
        </w:rPr>
        <w:lastRenderedPageBreak/>
        <w:t>Personas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involucradas en el proyecto (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Enumerar: N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ombre y apellidos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>, organización participa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nte a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la que pertenece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): </w:t>
      </w:r>
    </w:p>
    <w:p w14:paraId="50F8FB8C" w14:textId="77777777" w:rsidR="00E6472F" w:rsidRPr="00BB4B43" w:rsidRDefault="00E6472F" w:rsidP="00E0695E">
      <w:pPr>
        <w:framePr w:w="8353" w:h="485" w:hSpace="141" w:wrap="around" w:vAnchor="text" w:hAnchor="page" w:x="2065" w:y="166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instrText xml:space="preserve"> FORMTEXT </w:instrTex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separate"/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end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</w:t>
      </w:r>
    </w:p>
    <w:p w14:paraId="5BA0F0AB" w14:textId="4BEA2A48" w:rsidR="00E246CB" w:rsidRPr="00BB4B43" w:rsidRDefault="00E246CB" w:rsidP="00E6472F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768929D" w14:textId="3F3FAD5D" w:rsidR="00144882" w:rsidRPr="00BB4B43" w:rsidRDefault="00BD5BD6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Ámbitos con los que está alineado el proyecto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p w14:paraId="08EA94B1" w14:textId="77777777" w:rsidR="00BD5BD6" w:rsidRPr="00BB4B43" w:rsidRDefault="00BD5BD6" w:rsidP="00BD5BD6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Style w:val="Tablaconcuadrcula"/>
        <w:tblW w:w="0" w:type="auto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620"/>
        <w:gridCol w:w="959"/>
      </w:tblGrid>
      <w:tr w:rsidR="00DC09DE" w:rsidRPr="00BB4B43" w14:paraId="723B7925" w14:textId="77777777" w:rsidTr="00DC09DE">
        <w:tc>
          <w:tcPr>
            <w:tcW w:w="8579" w:type="dxa"/>
            <w:gridSpan w:val="2"/>
            <w:shd w:val="clear" w:color="auto" w:fill="F2F2F2" w:themeFill="background1" w:themeFillShade="F2"/>
          </w:tcPr>
          <w:p w14:paraId="0379C9B3" w14:textId="586BCBA1" w:rsidR="00DC09DE" w:rsidRPr="00BB4B43" w:rsidRDefault="00DC09DE" w:rsidP="007A4FDA">
            <w:pPr>
              <w:jc w:val="both"/>
              <w:rPr>
                <w:rFonts w:asciiTheme="minorHAnsi" w:hAnsiTheme="minorHAnsi" w:cstheme="minorHAnsi"/>
                <w:b/>
                <w:sz w:val="22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Objetivos </w:t>
            </w:r>
            <w:r w:rsidR="00155D69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generales </w:t>
            </w: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del Plan de Salud Euskadi 2030</w:t>
            </w:r>
          </w:p>
        </w:tc>
      </w:tr>
      <w:tr w:rsidR="00140309" w:rsidRPr="00BB4B43" w14:paraId="75BF041A" w14:textId="77777777" w:rsidTr="00377170">
        <w:tc>
          <w:tcPr>
            <w:tcW w:w="7620" w:type="dxa"/>
          </w:tcPr>
          <w:p w14:paraId="7B571B93" w14:textId="73915CFC" w:rsidR="00BD5BD6" w:rsidRPr="00BB4B43" w:rsidRDefault="00140309" w:rsidP="0014030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1. Lograr que los niños, niñas y adolescentes nazcan, crezcan y se desarrollen con todo su potencial de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102223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57C9DA0D" w14:textId="3A5A6EC9" w:rsidR="00BD5BD6" w:rsidRPr="00BB4B43" w:rsidRDefault="00BD5BD6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E87E36A" w14:textId="77777777" w:rsidTr="00377170">
        <w:tc>
          <w:tcPr>
            <w:tcW w:w="7620" w:type="dxa"/>
          </w:tcPr>
          <w:p w14:paraId="3C0D626A" w14:textId="63DDF2AD" w:rsidR="00BD5BD6" w:rsidRPr="00BB4B43" w:rsidRDefault="00140309" w:rsidP="003D6702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2. Mejorar la salud y reducir la morbimortalidad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64554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688557D8" w14:textId="58BFA3FB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6F1E6FBC" w14:textId="77777777" w:rsidTr="00377170">
        <w:tc>
          <w:tcPr>
            <w:tcW w:w="7620" w:type="dxa"/>
          </w:tcPr>
          <w:p w14:paraId="1E2C5392" w14:textId="6A100D38" w:rsidR="00BD5BD6" w:rsidRPr="00BB4B43" w:rsidRDefault="00140309" w:rsidP="00140309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3. Conseguir un envejecimiento orientado al enfoque de vida plena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41879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258EB765" w14:textId="6C55EBE6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D44FBFC" w14:textId="77777777" w:rsidTr="00377170">
        <w:tc>
          <w:tcPr>
            <w:tcW w:w="7620" w:type="dxa"/>
          </w:tcPr>
          <w:p w14:paraId="7DB17B86" w14:textId="1CAA1178" w:rsidR="00140309" w:rsidRPr="00BB4B43" w:rsidRDefault="00140309" w:rsidP="00124326">
            <w:p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4. Lograr la sostenibilidad y excelencia en términos de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calidad, humanización, seguridad en los sistemas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asistenciales sanitarios y socio sanitarios de Euskadi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150743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1CDCCA2E" w14:textId="772B4DFE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0FFE337" w14:textId="77777777" w:rsidTr="00377170">
        <w:tc>
          <w:tcPr>
            <w:tcW w:w="7620" w:type="dxa"/>
          </w:tcPr>
          <w:p w14:paraId="17E9F570" w14:textId="5E0EAD96" w:rsidR="00140309" w:rsidRPr="00BB4B43" w:rsidRDefault="00140309" w:rsidP="00124326">
            <w:p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5. Fortalecer el sistema de salud pública para hacer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frente a los actuales y los nuevos retos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5654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05797EBE" w14:textId="5CDA932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DB0E2A7" w14:textId="77777777" w:rsidTr="00377170">
        <w:tc>
          <w:tcPr>
            <w:tcW w:w="7620" w:type="dxa"/>
          </w:tcPr>
          <w:p w14:paraId="3DDFE495" w14:textId="2745B388" w:rsidR="00140309" w:rsidRPr="00BB4B43" w:rsidRDefault="00140309" w:rsidP="00140309">
            <w:p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6. Crear y desarrollar entornos y comunidades saludables, sostenibles y resilientes y responder al cambio climático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32562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51510EC8" w14:textId="4108DA7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395CB5E9" w14:textId="77777777" w:rsidTr="00377170">
        <w:tc>
          <w:tcPr>
            <w:tcW w:w="7620" w:type="dxa"/>
          </w:tcPr>
          <w:p w14:paraId="6F8C9830" w14:textId="083A3168" w:rsidR="00140309" w:rsidRPr="00BB4B43" w:rsidRDefault="00140309" w:rsidP="00124326">
            <w:p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7. Invertir en la investigación y la innovación en Euskadi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y su aplicación en la mejora de los sistemas que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inciden en la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77435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9" w:type="dxa"/>
              </w:tcPr>
              <w:p w14:paraId="7FB762F8" w14:textId="02B93BE9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67EACCE3" w14:textId="77777777" w:rsidR="00BD5BD6" w:rsidRPr="00BB4B43" w:rsidRDefault="00BD5BD6" w:rsidP="00140309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17F840C4" w14:textId="2D2CEAA1" w:rsidR="00876DC8" w:rsidRPr="00876DC8" w:rsidRDefault="00140309" w:rsidP="00876DC8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D8453A">
        <w:rPr>
          <w:rFonts w:asciiTheme="minorHAnsi" w:hAnsiTheme="minorHAnsi" w:cstheme="minorHAnsi"/>
          <w:b/>
          <w:sz w:val="22"/>
          <w:szCs w:val="22"/>
          <w:lang w:val="es-ES"/>
        </w:rPr>
        <w:t>Otros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planes/estrategias del Departamento o de Osakidetza (indicar): </w:t>
      </w:r>
    </w:p>
    <w:p w14:paraId="29D9530E" w14:textId="77777777" w:rsidR="00876DC8" w:rsidRPr="00BB4B43" w:rsidRDefault="00876DC8" w:rsidP="00876DC8">
      <w:pPr>
        <w:framePr w:w="8353" w:h="485" w:hSpace="141" w:wrap="around" w:vAnchor="text" w:hAnchor="page" w:x="2065" w:y="166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instrText xml:space="preserve"> FORMTEXT </w:instrTex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separate"/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end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</w:t>
      </w:r>
    </w:p>
    <w:p w14:paraId="2D8772EF" w14:textId="29205301" w:rsidR="00876DC8" w:rsidRPr="00BB4B43" w:rsidRDefault="00876DC8" w:rsidP="00876DC8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bookmarkEnd w:id="0"/>
    <w:p w14:paraId="289C8056" w14:textId="77777777" w:rsidR="00A174B4" w:rsidRPr="00BB4B43" w:rsidRDefault="00A174B4" w:rsidP="00A174B4">
      <w:pPr>
        <w:pStyle w:val="Prrafodelista"/>
        <w:spacing w:after="0"/>
        <w:ind w:left="284" w:hanging="534"/>
        <w:jc w:val="both"/>
        <w:rPr>
          <w:rFonts w:cstheme="minorHAnsi"/>
          <w:b/>
        </w:rPr>
      </w:pPr>
    </w:p>
    <w:p w14:paraId="3170D078" w14:textId="77777777" w:rsidR="00A174B4" w:rsidRPr="00BB4B43" w:rsidRDefault="00A174B4">
      <w:pPr>
        <w:rPr>
          <w:rFonts w:asciiTheme="minorHAnsi" w:eastAsiaTheme="minorHAnsi" w:hAnsiTheme="minorHAnsi" w:cstheme="minorHAnsi"/>
          <w:b/>
          <w:sz w:val="22"/>
          <w:szCs w:val="22"/>
          <w:lang w:val="es-ES" w:eastAsia="en-US"/>
        </w:rPr>
      </w:pPr>
      <w:r w:rsidRPr="00BB4B43">
        <w:rPr>
          <w:rFonts w:cstheme="minorHAnsi"/>
          <w:b/>
          <w:lang w:val="es-ES"/>
        </w:rPr>
        <w:br w:type="page"/>
      </w:r>
    </w:p>
    <w:p w14:paraId="2C1A17CE" w14:textId="40546D22" w:rsidR="00A174B4" w:rsidRPr="00BB4B43" w:rsidRDefault="00A174B4" w:rsidP="00A174B4">
      <w:pPr>
        <w:pStyle w:val="Prrafodelista"/>
        <w:spacing w:after="0"/>
        <w:ind w:left="284" w:hanging="534"/>
        <w:jc w:val="both"/>
        <w:rPr>
          <w:rFonts w:cstheme="minorHAnsi"/>
          <w:b/>
          <w:color w:val="FFFFFF" w:themeColor="background1"/>
          <w:sz w:val="28"/>
          <w:szCs w:val="28"/>
        </w:rPr>
      </w:pPr>
      <w:r w:rsidRPr="00BB4B43">
        <w:rPr>
          <w:rFonts w:cstheme="minorHAnsi"/>
          <w:b/>
          <w:color w:val="FFFFFF" w:themeColor="background1"/>
          <w:sz w:val="28"/>
          <w:szCs w:val="28"/>
        </w:rPr>
        <w:lastRenderedPageBreak/>
        <w:t>DESCRIPCIÓN DEL PROYECTÓN DEL PROYECTO</w:t>
      </w:r>
    </w:p>
    <w:tbl>
      <w:tblPr>
        <w:tblStyle w:val="Tablaconcuadrcula"/>
        <w:tblW w:w="472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504"/>
      </w:tblGrid>
      <w:tr w:rsidR="00A174B4" w:rsidRPr="00BB4B43" w14:paraId="4F7DC8FC" w14:textId="77777777" w:rsidTr="003D6702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E21BDDE" w14:textId="4EF99052" w:rsidR="00A174B4" w:rsidRPr="00BB4B43" w:rsidRDefault="00A174B4" w:rsidP="003D670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DESCRIPCIÓN DEL PROYECTO</w:t>
            </w:r>
          </w:p>
        </w:tc>
      </w:tr>
    </w:tbl>
    <w:p w14:paraId="3AB02C68" w14:textId="77777777" w:rsidR="00A174B4" w:rsidRPr="00BB4B43" w:rsidRDefault="00A174B4" w:rsidP="00A174B4">
      <w:pPr>
        <w:jc w:val="both"/>
        <w:rPr>
          <w:rFonts w:cstheme="minorHAnsi"/>
          <w:b/>
          <w:lang w:val="es-ES"/>
        </w:rPr>
      </w:pPr>
    </w:p>
    <w:p w14:paraId="765546F5" w14:textId="23555BD8" w:rsidR="006044CA" w:rsidRPr="00BB4B43" w:rsidRDefault="00A174B4" w:rsidP="006044CA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Resumen del proyecto (máx. 5 líneas):</w:t>
      </w:r>
    </w:p>
    <w:p w14:paraId="3FE5B145" w14:textId="77777777" w:rsidR="006044CA" w:rsidRPr="00BB4B43" w:rsidRDefault="006044CA" w:rsidP="006044CA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9CE7DAE" w14:textId="77777777" w:rsidR="006044CA" w:rsidRPr="00BB4B43" w:rsidRDefault="006044CA" w:rsidP="006044CA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instrText xml:space="preserve"> FORMTEXT </w:instrTex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separate"/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noProof/>
          <w:sz w:val="22"/>
          <w:szCs w:val="22"/>
          <w:lang w:val="es-ES"/>
        </w:rPr>
        <w:t> 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fldChar w:fldCharType="end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</w:t>
      </w:r>
    </w:p>
    <w:p w14:paraId="377A2F16" w14:textId="77777777" w:rsidR="006044CA" w:rsidRPr="00BB4B43" w:rsidRDefault="006044CA" w:rsidP="006044CA">
      <w:pPr>
        <w:jc w:val="both"/>
        <w:rPr>
          <w:rFonts w:cstheme="minorHAnsi"/>
          <w:b/>
          <w:lang w:val="es-ES"/>
        </w:rPr>
      </w:pPr>
    </w:p>
    <w:p w14:paraId="361A31DA" w14:textId="6E29C399" w:rsidR="006044CA" w:rsidRPr="00BB4B43" w:rsidRDefault="006044CA" w:rsidP="006044CA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Antecedentes y estado actual del tema:</w:t>
      </w:r>
    </w:p>
    <w:p w14:paraId="64B49E80" w14:textId="77777777" w:rsidR="006044CA" w:rsidRPr="00BB4B43" w:rsidRDefault="006044CA" w:rsidP="006044CA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cstheme="minorHAnsi"/>
          <w:b/>
          <w:lang w:val="es-ES"/>
        </w:rPr>
      </w:pPr>
    </w:p>
    <w:p w14:paraId="003192C2" w14:textId="77777777" w:rsidR="006044CA" w:rsidRPr="00BB4B43" w:rsidRDefault="006044CA" w:rsidP="006044CA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cstheme="minorHAnsi"/>
          <w:b/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  <w:r w:rsidRPr="00BB4B43">
        <w:rPr>
          <w:rFonts w:cstheme="minorHAnsi"/>
          <w:b/>
          <w:lang w:val="es-ES"/>
        </w:rPr>
        <w:t xml:space="preserve">  </w:t>
      </w:r>
    </w:p>
    <w:p w14:paraId="5341BBCB" w14:textId="77777777" w:rsidR="006044CA" w:rsidRPr="00BB4B43" w:rsidRDefault="006044CA" w:rsidP="006044CA">
      <w:pPr>
        <w:jc w:val="both"/>
        <w:rPr>
          <w:rFonts w:cstheme="minorHAnsi"/>
          <w:b/>
          <w:lang w:val="es-ES"/>
        </w:rPr>
      </w:pPr>
    </w:p>
    <w:p w14:paraId="04890ED7" w14:textId="21CAA279" w:rsidR="00AC2CAD" w:rsidRPr="00BB4B43" w:rsidRDefault="00AC2CAD" w:rsidP="00AC2CAD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Justificación:</w:t>
      </w:r>
    </w:p>
    <w:p w14:paraId="190AFD63" w14:textId="77777777" w:rsidR="00AC2CAD" w:rsidRPr="00BB4B43" w:rsidRDefault="00AC2CAD" w:rsidP="00AC2CAD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cstheme="minorHAnsi"/>
          <w:b/>
          <w:lang w:val="es-ES"/>
        </w:rPr>
      </w:pPr>
    </w:p>
    <w:p w14:paraId="55A78A0B" w14:textId="77777777" w:rsidR="00AC2CAD" w:rsidRPr="00BB4B43" w:rsidRDefault="00AC2CAD" w:rsidP="00AC2CAD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cstheme="minorHAnsi"/>
          <w:b/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  <w:r w:rsidRPr="00BB4B43">
        <w:rPr>
          <w:rFonts w:cstheme="minorHAnsi"/>
          <w:b/>
          <w:lang w:val="es-ES"/>
        </w:rPr>
        <w:t xml:space="preserve">  </w:t>
      </w:r>
    </w:p>
    <w:p w14:paraId="1767A1FD" w14:textId="5000B4FE" w:rsidR="00AC2CAD" w:rsidRPr="00BB4B43" w:rsidRDefault="00AC2CAD" w:rsidP="00AC2CAD">
      <w:pPr>
        <w:jc w:val="both"/>
        <w:rPr>
          <w:rFonts w:cstheme="minorHAnsi"/>
          <w:b/>
          <w:lang w:val="es-ES"/>
        </w:rPr>
      </w:pPr>
    </w:p>
    <w:p w14:paraId="3D9975FD" w14:textId="361B3C93" w:rsidR="00AC2CAD" w:rsidRPr="00BB4B43" w:rsidRDefault="00AC2CAD" w:rsidP="00AC2CAD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Bibliografía más relevante (máx. 5 citas):</w:t>
      </w:r>
    </w:p>
    <w:p w14:paraId="43504BDE" w14:textId="77777777" w:rsidR="00AC2CAD" w:rsidRPr="00BB4B43" w:rsidRDefault="00AC2CAD" w:rsidP="00AC2CAD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cstheme="minorHAnsi"/>
          <w:b/>
          <w:lang w:val="es-ES"/>
        </w:rPr>
      </w:pPr>
    </w:p>
    <w:p w14:paraId="7A7B5F22" w14:textId="77777777" w:rsidR="00AC2CAD" w:rsidRPr="00BB4B43" w:rsidRDefault="00AC2CAD" w:rsidP="00AC2CAD">
      <w:pPr>
        <w:framePr w:w="8353" w:h="1156" w:hSpace="141" w:wrap="around" w:vAnchor="text" w:hAnchor="page" w:x="206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rFonts w:cstheme="minorHAnsi"/>
          <w:b/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  <w:r w:rsidRPr="00BB4B43">
        <w:rPr>
          <w:rFonts w:cstheme="minorHAnsi"/>
          <w:b/>
          <w:lang w:val="es-ES"/>
        </w:rPr>
        <w:t xml:space="preserve">  </w:t>
      </w:r>
    </w:p>
    <w:p w14:paraId="69FD933C" w14:textId="77777777" w:rsidR="00AC2CAD" w:rsidRPr="00BB4B43" w:rsidRDefault="00AC2CAD" w:rsidP="00AC2CAD">
      <w:pPr>
        <w:jc w:val="both"/>
        <w:rPr>
          <w:rFonts w:cstheme="minorHAnsi"/>
          <w:b/>
          <w:lang w:val="es-ES"/>
        </w:rPr>
      </w:pPr>
    </w:p>
    <w:p w14:paraId="4006569D" w14:textId="2DA112A6" w:rsidR="00AC2CAD" w:rsidRPr="00BB4B43" w:rsidRDefault="00AC2CAD" w:rsidP="00AC2CAD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Objetivos </w:t>
      </w:r>
      <w:r w:rsidRPr="00BB4B43">
        <w:rPr>
          <w:rFonts w:cstheme="minorHAnsi"/>
        </w:rPr>
        <w:t>(enumerar con claridad y por orden de prioridad los objetivos, general y específicos del proyecto):</w:t>
      </w:r>
    </w:p>
    <w:tbl>
      <w:tblPr>
        <w:tblStyle w:val="Tablaconcuadrcula"/>
        <w:tblW w:w="0" w:type="auto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579"/>
      </w:tblGrid>
      <w:tr w:rsidR="00E22385" w:rsidRPr="00BB4B43" w14:paraId="6ABBCD7F" w14:textId="77777777" w:rsidTr="00E22385">
        <w:tc>
          <w:tcPr>
            <w:tcW w:w="8579" w:type="dxa"/>
            <w:shd w:val="clear" w:color="auto" w:fill="DBE5F1" w:themeFill="accent1" w:themeFillTint="33"/>
          </w:tcPr>
          <w:p w14:paraId="5A1174D4" w14:textId="5B8711E3" w:rsidR="00E22385" w:rsidRPr="00BB4B43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PRINCIPAL</w:t>
            </w:r>
          </w:p>
        </w:tc>
      </w:tr>
      <w:tr w:rsidR="00E22385" w:rsidRPr="00BB4B43" w14:paraId="0D599B1B" w14:textId="77777777" w:rsidTr="003D6702">
        <w:tc>
          <w:tcPr>
            <w:tcW w:w="8579" w:type="dxa"/>
          </w:tcPr>
          <w:p w14:paraId="19026E99" w14:textId="44E5CD94" w:rsidR="00E22385" w:rsidRPr="00BB4B43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E22385" w:rsidRPr="00BB4B43" w14:paraId="297D60EC" w14:textId="77777777" w:rsidTr="00E22385">
        <w:tc>
          <w:tcPr>
            <w:tcW w:w="8579" w:type="dxa"/>
            <w:shd w:val="clear" w:color="auto" w:fill="DBE5F1" w:themeFill="accent1" w:themeFillTint="33"/>
          </w:tcPr>
          <w:p w14:paraId="44FFEEEA" w14:textId="12F1FE76" w:rsidR="00E22385" w:rsidRPr="00BB4B43" w:rsidRDefault="00E22385" w:rsidP="00E22385">
            <w:pP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ESPECÍFICOS</w:t>
            </w:r>
          </w:p>
        </w:tc>
      </w:tr>
      <w:tr w:rsidR="00E22385" w:rsidRPr="00BB4B43" w14:paraId="3758B28C" w14:textId="77777777" w:rsidTr="003D6702">
        <w:tc>
          <w:tcPr>
            <w:tcW w:w="8579" w:type="dxa"/>
          </w:tcPr>
          <w:p w14:paraId="47DB08E1" w14:textId="19B209B2" w:rsidR="00E22385" w:rsidRPr="00BB4B43" w:rsidRDefault="00E223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  <w:p w14:paraId="4EF6A3F4" w14:textId="717BB81B" w:rsidR="00E22385" w:rsidRDefault="00E22385" w:rsidP="003D6702">
            <w:pP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</w:p>
          <w:p w14:paraId="2ACB653B" w14:textId="1513B08B" w:rsidR="005039FC" w:rsidRDefault="005039FC" w:rsidP="003D6702">
            <w:pP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</w:p>
          <w:p w14:paraId="2F6871D4" w14:textId="339965B4" w:rsidR="005039FC" w:rsidRDefault="005039FC" w:rsidP="003D6702">
            <w:pP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</w:p>
          <w:p w14:paraId="1EDF7A91" w14:textId="3F01B727" w:rsidR="005039FC" w:rsidRDefault="005039FC" w:rsidP="003D6702">
            <w:pP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</w:p>
          <w:p w14:paraId="3FDC3519" w14:textId="77777777" w:rsidR="005039FC" w:rsidRPr="00BB4B43" w:rsidRDefault="005039FC" w:rsidP="003D6702">
            <w:pP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</w:p>
          <w:p w14:paraId="11C46B65" w14:textId="37B57876" w:rsidR="00E22385" w:rsidRPr="00BB4B43" w:rsidRDefault="00E22385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</w:tbl>
    <w:p w14:paraId="42D71974" w14:textId="3B23D260" w:rsidR="008E452F" w:rsidRPr="00BB4B43" w:rsidRDefault="008E452F" w:rsidP="007A0BAD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643EDF7" w14:textId="639551F3" w:rsidR="00FE5EED" w:rsidRPr="00BB4B43" w:rsidRDefault="00FE5EED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94E46CE" w14:textId="77777777" w:rsidR="00E22385" w:rsidRPr="00BB4B43" w:rsidRDefault="00E22385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0826044C" w14:textId="6861B622" w:rsidR="00B1762D" w:rsidRPr="00BB4B43" w:rsidRDefault="00B1762D" w:rsidP="00E22385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lastRenderedPageBreak/>
        <w:t>Metodología:</w:t>
      </w:r>
    </w:p>
    <w:p w14:paraId="357F85C4" w14:textId="77777777" w:rsidR="00CE2DBD" w:rsidRPr="00BB4B43" w:rsidRDefault="00CE2DBD" w:rsidP="008A54F6">
      <w:pPr>
        <w:framePr w:w="8743" w:h="1021" w:hSpace="142" w:wrap="around" w:vAnchor="text" w:hAnchor="page" w:x="1734" w:y="717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783B85D8" w14:textId="23B4E03E" w:rsidR="00B1762D" w:rsidRPr="00BB4B43" w:rsidRDefault="00B1762D" w:rsidP="00251F0D">
      <w:pPr>
        <w:pStyle w:val="Prrafodelista"/>
        <w:numPr>
          <w:ilvl w:val="0"/>
          <w:numId w:val="24"/>
        </w:numPr>
        <w:spacing w:after="0"/>
        <w:jc w:val="both"/>
      </w:pPr>
      <w:r w:rsidRPr="00BB4B43">
        <w:rPr>
          <w:u w:val="single"/>
        </w:rPr>
        <w:t>Población de estudio</w:t>
      </w:r>
      <w:r w:rsidR="00C7598C" w:rsidRPr="00BB4B43">
        <w:t xml:space="preserve"> </w:t>
      </w:r>
      <w:r w:rsidR="00EB1D5C" w:rsidRPr="00BB4B43">
        <w:t>(g</w:t>
      </w:r>
      <w:r w:rsidR="00C7598C" w:rsidRPr="00BB4B43">
        <w:t>rupo de interés considerado y definido en términos de lugar, tiempo y criterios de selección).</w:t>
      </w:r>
    </w:p>
    <w:p w14:paraId="1E8AA0EA" w14:textId="77777777" w:rsidR="00B1762D" w:rsidRPr="00BB4B43" w:rsidRDefault="00B1762D" w:rsidP="00B1762D">
      <w:pPr>
        <w:rPr>
          <w:lang w:val="es-ES"/>
        </w:rPr>
      </w:pPr>
    </w:p>
    <w:p w14:paraId="474BE4C8" w14:textId="45D4EA74" w:rsidR="00620963" w:rsidRPr="00BB4B43" w:rsidRDefault="00B1762D" w:rsidP="00251F0D">
      <w:pPr>
        <w:pStyle w:val="Prrafodelista"/>
        <w:numPr>
          <w:ilvl w:val="0"/>
          <w:numId w:val="24"/>
        </w:numPr>
        <w:spacing w:after="0"/>
        <w:jc w:val="both"/>
      </w:pPr>
      <w:r w:rsidRPr="00BB4B43">
        <w:rPr>
          <w:u w:val="single"/>
        </w:rPr>
        <w:t>Diseño</w:t>
      </w:r>
      <w:r w:rsidRPr="00BB4B43">
        <w:t xml:space="preserve"> (</w:t>
      </w:r>
      <w:r w:rsidR="00C7598C" w:rsidRPr="00BB4B43">
        <w:t>tipo de estudio: transversal/longitudinal, descriptivo/analítico, observacional/experimental, prospectivo/retrospectivo. Si procede, descripción de la intervención</w:t>
      </w:r>
      <w:r w:rsidRPr="00BB4B43">
        <w:t>)</w:t>
      </w:r>
      <w:r w:rsidR="001020B3" w:rsidRPr="00BB4B43">
        <w:rPr>
          <w:color w:val="FF0000"/>
        </w:rPr>
        <w:t xml:space="preserve"> </w:t>
      </w:r>
    </w:p>
    <w:p w14:paraId="4594BA34" w14:textId="77777777" w:rsidR="00B1762D" w:rsidRPr="00BB4B43" w:rsidRDefault="00B1762D" w:rsidP="008A54F6">
      <w:pPr>
        <w:framePr w:w="8743" w:h="1225" w:hSpace="142" w:wrap="around" w:vAnchor="text" w:hAnchor="page" w:x="1759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75B825CB" w14:textId="77777777" w:rsidR="00B1762D" w:rsidRPr="00BB4B43" w:rsidRDefault="00B1762D" w:rsidP="00B1762D">
      <w:pPr>
        <w:rPr>
          <w:lang w:val="es-ES"/>
        </w:rPr>
      </w:pPr>
    </w:p>
    <w:p w14:paraId="4013477B" w14:textId="77777777" w:rsidR="00FE5EED" w:rsidRPr="00BB4B43" w:rsidRDefault="00FE5EED" w:rsidP="008A54F6">
      <w:pPr>
        <w:framePr w:w="8743" w:h="1321" w:hSpace="142" w:wrap="around" w:vAnchor="text" w:hAnchor="page" w:x="1779" w:y="807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348ED2D6" w14:textId="02A0ED61" w:rsidR="00620963" w:rsidRPr="00BB4B43" w:rsidRDefault="00FF2FB5" w:rsidP="00657679">
      <w:pPr>
        <w:pStyle w:val="Prrafodelista"/>
        <w:numPr>
          <w:ilvl w:val="0"/>
          <w:numId w:val="26"/>
        </w:numPr>
        <w:jc w:val="both"/>
      </w:pPr>
      <w:r w:rsidRPr="00BB4B43">
        <w:rPr>
          <w:u w:val="single"/>
        </w:rPr>
        <w:t>Variables</w:t>
      </w:r>
      <w:r w:rsidRPr="00BB4B43">
        <w:t xml:space="preserve"> </w:t>
      </w:r>
      <w:r w:rsidR="00657679" w:rsidRPr="00BB4B43">
        <w:t>(Factores medibles relevantes para el estudio: dependientes/independientes, cualitativas/cuantitativas etc.)</w:t>
      </w:r>
    </w:p>
    <w:p w14:paraId="044A976E" w14:textId="77777777" w:rsidR="00CE2DBD" w:rsidRPr="00BB4B43" w:rsidRDefault="00CE2DBD" w:rsidP="00CE2DBD">
      <w:pPr>
        <w:pStyle w:val="Prrafodelista"/>
        <w:spacing w:after="0"/>
      </w:pPr>
    </w:p>
    <w:p w14:paraId="5A77D1E9" w14:textId="77777777" w:rsidR="00FF2FB5" w:rsidRPr="00BB4B43" w:rsidRDefault="00FF2FB5" w:rsidP="008A54F6">
      <w:pPr>
        <w:framePr w:w="8743" w:h="1321" w:hSpace="142" w:wrap="around" w:vAnchor="text" w:hAnchor="page" w:x="1759" w:y="110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3CA018F9" w14:textId="3644152E" w:rsidR="00CE2DBD" w:rsidRPr="00BB4B43" w:rsidRDefault="00657679" w:rsidP="00FF2FB5">
      <w:pPr>
        <w:pStyle w:val="Prrafodelista"/>
        <w:numPr>
          <w:ilvl w:val="0"/>
          <w:numId w:val="24"/>
        </w:numPr>
        <w:spacing w:after="0"/>
        <w:jc w:val="both"/>
      </w:pPr>
      <w:r w:rsidRPr="00BB4B43">
        <w:rPr>
          <w:u w:val="single"/>
        </w:rPr>
        <w:t>Recogida de</w:t>
      </w:r>
      <w:r w:rsidR="00CE2DBD" w:rsidRPr="00BB4B43">
        <w:rPr>
          <w:u w:val="single"/>
        </w:rPr>
        <w:t xml:space="preserve"> datos</w:t>
      </w:r>
      <w:r w:rsidR="00FF2FB5" w:rsidRPr="00BB4B43">
        <w:t xml:space="preserve"> (Fuentes de datos primarias –encuestas, entrevistas, observaciones– y fuentes de datos secundarias –datos existentes como censo, historia clínica, altas hospitalarias etc. –; empleo de instrumentos de medida y duración de la recogida)</w:t>
      </w:r>
      <w:r w:rsidR="00CE2DBD" w:rsidRPr="00BB4B43">
        <w:t xml:space="preserve">. </w:t>
      </w:r>
    </w:p>
    <w:p w14:paraId="221DAD9A" w14:textId="77777777" w:rsidR="00CE2DBD" w:rsidRPr="00BB4B43" w:rsidRDefault="00CE2DBD" w:rsidP="00CE2DBD">
      <w:pPr>
        <w:rPr>
          <w:lang w:val="es-ES"/>
        </w:rPr>
      </w:pPr>
    </w:p>
    <w:p w14:paraId="3A4D2F59" w14:textId="77777777" w:rsidR="00FE5EED" w:rsidRPr="00BB4B43" w:rsidRDefault="00FE5EED" w:rsidP="008A54F6">
      <w:pPr>
        <w:framePr w:w="8743" w:h="1259" w:hSpace="142" w:wrap="around" w:vAnchor="text" w:hAnchor="page" w:x="1736" w:y="1433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2B3FBA1B" w14:textId="23763ACC" w:rsidR="00DB15B6" w:rsidRPr="00BB4B43" w:rsidRDefault="00DB15B6" w:rsidP="008B6108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</w:t>
      </w:r>
      <w:r w:rsidR="00EF234A" w:rsidRPr="00BB4B43">
        <w:rPr>
          <w:u w:val="single"/>
        </w:rPr>
        <w:t>erspectiva de género</w:t>
      </w:r>
      <w:r w:rsidR="00EB1D5C" w:rsidRPr="00BB4B43">
        <w:t xml:space="preserve"> (Un proyecto que incorpora la perspectiva de género debe hacer un diagnóstico tras analizar las diferentes situaciones, roles, necesidades e intereses de las mujeres, hombres, niños y niñas que pueden generar desigualdades en la salud, con la visión de incluir medidas y acciones que las eliminen o traten de reducirlas).</w:t>
      </w:r>
    </w:p>
    <w:p w14:paraId="6799B71F" w14:textId="6856E14E" w:rsidR="00B1762D" w:rsidRPr="00BB4B43" w:rsidRDefault="00B1762D" w:rsidP="00B764CB">
      <w:pPr>
        <w:pStyle w:val="Prrafodelista"/>
        <w:spacing w:after="0"/>
      </w:pPr>
    </w:p>
    <w:p w14:paraId="6BAF5A31" w14:textId="68892979" w:rsidR="00FF2FB5" w:rsidRPr="00BB4B43" w:rsidRDefault="00FF2FB5">
      <w:pPr>
        <w:rPr>
          <w:lang w:val="es-ES"/>
        </w:rPr>
      </w:pPr>
      <w:r w:rsidRPr="00BB4B43">
        <w:rPr>
          <w:lang w:val="es-ES"/>
        </w:rPr>
        <w:br w:type="page"/>
      </w:r>
    </w:p>
    <w:p w14:paraId="7108FBFE" w14:textId="77777777" w:rsidR="00FE5EED" w:rsidRPr="00BB4B43" w:rsidRDefault="00FE5EED" w:rsidP="00B1762D">
      <w:pPr>
        <w:rPr>
          <w:lang w:val="es-ES"/>
        </w:rPr>
      </w:pPr>
    </w:p>
    <w:p w14:paraId="15B510AF" w14:textId="77777777" w:rsidR="00B764CB" w:rsidRPr="00BB4B43" w:rsidRDefault="00B764CB" w:rsidP="008A54F6">
      <w:pPr>
        <w:framePr w:w="8743" w:h="1134" w:hSpace="142" w:wrap="around" w:vAnchor="text" w:hAnchor="page" w:x="1749" w:y="1894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619D34CC" w14:textId="2B824132" w:rsidR="00B764CB" w:rsidRPr="00BB4B43" w:rsidRDefault="00B764CB" w:rsidP="00B764CB">
      <w:pPr>
        <w:pStyle w:val="Prrafodelista"/>
        <w:numPr>
          <w:ilvl w:val="0"/>
          <w:numId w:val="28"/>
        </w:numPr>
        <w:spacing w:after="160" w:line="360" w:lineRule="auto"/>
        <w:jc w:val="both"/>
      </w:pPr>
      <w:r w:rsidRPr="00BB4B43">
        <w:rPr>
          <w:u w:val="single"/>
        </w:rPr>
        <w:t>Perspectiva socioeconómica</w:t>
      </w:r>
      <w:r w:rsidR="00EB1D5C" w:rsidRPr="00BB4B43">
        <w:t xml:space="preserve"> (</w:t>
      </w:r>
      <w:r w:rsidR="005D031B" w:rsidRPr="00BB4B43">
        <w:t xml:space="preserve">Un proyecto que incorpora la perspectiva socioeconómica incluirá </w:t>
      </w:r>
      <w:r w:rsidRPr="00BB4B43">
        <w:t>la visión respecto al resto</w:t>
      </w:r>
      <w:r w:rsidR="005D031B" w:rsidRPr="00BB4B43">
        <w:t xml:space="preserve"> de los determinantes sociales –</w:t>
      </w:r>
      <w:r w:rsidRPr="00BB4B43">
        <w:t>nivel de ingresos, lugar de residencia, etnia, edad, nivel de estudios, clase social, et</w:t>
      </w:r>
      <w:r w:rsidR="005D031B" w:rsidRPr="00BB4B43">
        <w:t>c.–</w:t>
      </w:r>
      <w:r w:rsidRPr="00BB4B43">
        <w:t xml:space="preserve"> con el objetivo de evitar o tratar de reducir desigualdades en salud</w:t>
      </w:r>
      <w:r w:rsidR="00EB1D5C" w:rsidRPr="00BB4B43">
        <w:t>)</w:t>
      </w:r>
      <w:r w:rsidRPr="00BB4B43">
        <w:t>.</w:t>
      </w:r>
    </w:p>
    <w:p w14:paraId="0ED31AAD" w14:textId="5B6598DA" w:rsidR="00FE5EED" w:rsidRPr="00BB4B43" w:rsidRDefault="00FE5EED">
      <w:pPr>
        <w:rPr>
          <w:rFonts w:asciiTheme="minorHAnsi" w:eastAsiaTheme="minorHAnsi" w:hAnsiTheme="minorHAnsi" w:cstheme="minorBidi"/>
          <w:sz w:val="22"/>
          <w:szCs w:val="22"/>
          <w:lang w:val="es-ES" w:eastAsia="en-US"/>
        </w:rPr>
      </w:pPr>
    </w:p>
    <w:p w14:paraId="11D8AB27" w14:textId="2C23FEAC" w:rsidR="00B1762D" w:rsidRPr="00BB4B43" w:rsidRDefault="00EF234A" w:rsidP="00B1762D">
      <w:pPr>
        <w:pStyle w:val="Prrafodelista"/>
        <w:numPr>
          <w:ilvl w:val="0"/>
          <w:numId w:val="24"/>
        </w:numPr>
        <w:spacing w:after="0"/>
      </w:pPr>
      <w:r w:rsidRPr="00BB4B43">
        <w:rPr>
          <w:u w:val="single"/>
        </w:rPr>
        <w:t>Análisis</w:t>
      </w:r>
      <w:r w:rsidR="00BA1620" w:rsidRPr="00BB4B43">
        <w:rPr>
          <w:u w:val="single"/>
        </w:rPr>
        <w:t xml:space="preserve"> de resultados</w:t>
      </w:r>
      <w:r w:rsidRPr="00BB4B43">
        <w:t xml:space="preserve"> (tipo de análisis estadístico</w:t>
      </w:r>
      <w:r w:rsidR="001F0926" w:rsidRPr="00BB4B43">
        <w:t xml:space="preserve"> y</w:t>
      </w:r>
      <w:r w:rsidR="00B1466A" w:rsidRPr="00BB4B43">
        <w:t xml:space="preserve"> programa utilizado</w:t>
      </w:r>
      <w:r w:rsidRPr="00BB4B43">
        <w:t xml:space="preserve">) </w:t>
      </w:r>
    </w:p>
    <w:p w14:paraId="645D4CED" w14:textId="77777777" w:rsidR="00EF234A" w:rsidRPr="00BB4B43" w:rsidRDefault="00EF234A" w:rsidP="008A54F6">
      <w:pPr>
        <w:framePr w:w="8743" w:h="1134" w:hSpace="142" w:wrap="around" w:vAnchor="text" w:hAnchor="page" w:x="1759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3ED8D983" w14:textId="77777777" w:rsidR="00B1762D" w:rsidRPr="00BB4B43" w:rsidRDefault="00B1762D" w:rsidP="00B1762D">
      <w:pPr>
        <w:rPr>
          <w:lang w:val="es-ES"/>
        </w:rPr>
      </w:pPr>
    </w:p>
    <w:p w14:paraId="3ACA6FA0" w14:textId="77777777" w:rsidR="00FE5EED" w:rsidRPr="00BB4B43" w:rsidRDefault="00FE5EED" w:rsidP="008A54F6">
      <w:pPr>
        <w:framePr w:w="8743" w:h="1134" w:hSpace="142" w:wrap="around" w:vAnchor="text" w:hAnchor="page" w:x="1759" w:y="375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201D4B7C" w14:textId="07E60657" w:rsidR="00B1762D" w:rsidRPr="00BB4B43" w:rsidRDefault="00EF234A" w:rsidP="00B1762D">
      <w:pPr>
        <w:pStyle w:val="Prrafodelista"/>
        <w:numPr>
          <w:ilvl w:val="0"/>
          <w:numId w:val="24"/>
        </w:numPr>
        <w:spacing w:after="0"/>
      </w:pPr>
      <w:r w:rsidRPr="00BB4B43">
        <w:rPr>
          <w:u w:val="single"/>
        </w:rPr>
        <w:t>Aspectos éticos y legales</w:t>
      </w:r>
      <w:r w:rsidRPr="00BB4B43">
        <w:t xml:space="preserve"> (si procede) </w:t>
      </w:r>
    </w:p>
    <w:p w14:paraId="6B249C74" w14:textId="77777777" w:rsidR="00B1762D" w:rsidRPr="00BB4B43" w:rsidRDefault="00B1762D" w:rsidP="00B1762D">
      <w:pPr>
        <w:jc w:val="both"/>
        <w:rPr>
          <w:rFonts w:cstheme="minorHAnsi"/>
          <w:lang w:val="es-ES"/>
        </w:rPr>
      </w:pPr>
    </w:p>
    <w:p w14:paraId="25CD1461" w14:textId="77777777" w:rsidR="00FE5EED" w:rsidRPr="00BB4B43" w:rsidRDefault="00FE5EED" w:rsidP="008A54F6">
      <w:pPr>
        <w:framePr w:w="8743" w:h="1134" w:hSpace="142" w:wrap="around" w:vAnchor="text" w:hAnchor="page" w:x="1759" w:y="398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555653A7" w14:textId="54F24523" w:rsidR="004E0991" w:rsidRPr="00BB4B43" w:rsidRDefault="00EF234A" w:rsidP="004E0991">
      <w:pPr>
        <w:pStyle w:val="Prrafodelista"/>
        <w:numPr>
          <w:ilvl w:val="0"/>
          <w:numId w:val="24"/>
        </w:numPr>
        <w:spacing w:after="0"/>
        <w:rPr>
          <w:u w:val="single"/>
        </w:rPr>
      </w:pPr>
      <w:r w:rsidRPr="00BB4B43">
        <w:rPr>
          <w:u w:val="single"/>
        </w:rPr>
        <w:t xml:space="preserve">Dificultades y limitaciones </w:t>
      </w:r>
    </w:p>
    <w:p w14:paraId="70A2622F" w14:textId="0DFB265E" w:rsidR="00A54924" w:rsidRPr="00BB4B43" w:rsidRDefault="00A54924" w:rsidP="0024797E">
      <w:pPr>
        <w:rPr>
          <w:rFonts w:asciiTheme="minorHAnsi" w:eastAsiaTheme="minorHAnsi" w:hAnsiTheme="minorHAnsi" w:cstheme="minorBidi"/>
          <w:sz w:val="22"/>
          <w:szCs w:val="22"/>
          <w:highlight w:val="green"/>
          <w:lang w:val="es-ES" w:eastAsia="en-US"/>
        </w:rPr>
      </w:pPr>
    </w:p>
    <w:p w14:paraId="75314C95" w14:textId="77777777" w:rsidR="0024797E" w:rsidRPr="00BB4B43" w:rsidRDefault="0024797E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51E66F9B" w14:textId="4FD4D163" w:rsidR="00E86BFA" w:rsidRPr="00BB4B43" w:rsidRDefault="00E86BFA" w:rsidP="00E86BFA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lastRenderedPageBreak/>
        <w:t>Acciones</w:t>
      </w:r>
      <w:r w:rsidR="0002288E" w:rsidRPr="00BB4B43">
        <w:rPr>
          <w:rFonts w:cstheme="minorHAnsi"/>
          <w:b/>
        </w:rPr>
        <w:t xml:space="preserve"> a realizar </w:t>
      </w:r>
      <w:r w:rsidR="0002288E" w:rsidRPr="00BB4B43">
        <w:rPr>
          <w:rFonts w:cstheme="minorHAnsi"/>
        </w:rPr>
        <w:t>(breve descripción, objetivo al que responden y responsable de la acción)</w:t>
      </w:r>
      <w:r w:rsidRPr="00BB4B43">
        <w:rPr>
          <w:rFonts w:cstheme="minorHAnsi"/>
        </w:rPr>
        <w:t>:</w:t>
      </w:r>
    </w:p>
    <w:tbl>
      <w:tblPr>
        <w:tblStyle w:val="Tablaconcuadrcula"/>
        <w:tblW w:w="0" w:type="auto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31"/>
        <w:gridCol w:w="3005"/>
        <w:gridCol w:w="2643"/>
      </w:tblGrid>
      <w:tr w:rsidR="009F74D9" w:rsidRPr="00BB4B43" w14:paraId="04F458AC" w14:textId="290D0647" w:rsidTr="009F74D9">
        <w:tc>
          <w:tcPr>
            <w:tcW w:w="2931" w:type="dxa"/>
          </w:tcPr>
          <w:p w14:paraId="1E91943A" w14:textId="5F94DE7D" w:rsidR="009F74D9" w:rsidRPr="00BB4B43" w:rsidRDefault="009F74D9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ACCIÓN</w:t>
            </w:r>
          </w:p>
        </w:tc>
        <w:tc>
          <w:tcPr>
            <w:tcW w:w="3005" w:type="dxa"/>
          </w:tcPr>
          <w:p w14:paraId="51F02626" w14:textId="22CB148A" w:rsidR="009F74D9" w:rsidRPr="00BB4B43" w:rsidRDefault="009F74D9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OBJETIVO</w:t>
            </w:r>
          </w:p>
        </w:tc>
        <w:tc>
          <w:tcPr>
            <w:tcW w:w="2643" w:type="dxa"/>
          </w:tcPr>
          <w:p w14:paraId="73B68916" w14:textId="008821C1" w:rsidR="009F74D9" w:rsidRPr="00BB4B43" w:rsidRDefault="009F74D9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RESPONSABLES</w:t>
            </w:r>
          </w:p>
        </w:tc>
      </w:tr>
      <w:tr w:rsidR="009F74D9" w:rsidRPr="00BB4B43" w14:paraId="491AD130" w14:textId="6CF19828" w:rsidTr="009F74D9">
        <w:tc>
          <w:tcPr>
            <w:tcW w:w="2931" w:type="dxa"/>
          </w:tcPr>
          <w:p w14:paraId="2CFA824C" w14:textId="35378B34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21655FD9" w14:textId="0EE6542A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0B6730BE" w14:textId="5E36D573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7F311759" w14:textId="055586F2" w:rsidTr="009F74D9">
        <w:tc>
          <w:tcPr>
            <w:tcW w:w="2931" w:type="dxa"/>
          </w:tcPr>
          <w:p w14:paraId="24D7F19C" w14:textId="342BC9B8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0B5CB8FA" w14:textId="61C09548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3D26A4DE" w14:textId="4F91CE20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1C91FA53" w14:textId="237A6523" w:rsidTr="009F74D9">
        <w:tc>
          <w:tcPr>
            <w:tcW w:w="2931" w:type="dxa"/>
          </w:tcPr>
          <w:p w14:paraId="500053A9" w14:textId="5451D0B5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37965043" w14:textId="6B526DF9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2986ADC2" w14:textId="5F909629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3A350946" w14:textId="73B7E025" w:rsidTr="009F74D9">
        <w:tc>
          <w:tcPr>
            <w:tcW w:w="2931" w:type="dxa"/>
          </w:tcPr>
          <w:p w14:paraId="726D34FA" w14:textId="2A892B64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6296472A" w14:textId="516F0114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701EDFBA" w14:textId="7531FC84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67CB2567" w14:textId="177CCD88" w:rsidTr="009F74D9">
        <w:tc>
          <w:tcPr>
            <w:tcW w:w="2931" w:type="dxa"/>
          </w:tcPr>
          <w:p w14:paraId="077BA830" w14:textId="5FDA36A3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2DEFE905" w14:textId="2D137E1F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29E5997F" w14:textId="41E8206F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0848C7CA" w14:textId="06FC2072" w:rsidTr="009F74D9">
        <w:tc>
          <w:tcPr>
            <w:tcW w:w="2931" w:type="dxa"/>
          </w:tcPr>
          <w:p w14:paraId="6C4C44CD" w14:textId="2DB2527E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44F86508" w14:textId="1DC51B3A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11757867" w14:textId="559C1736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0DB5879F" w14:textId="360B4207" w:rsidTr="009F74D9">
        <w:tc>
          <w:tcPr>
            <w:tcW w:w="2931" w:type="dxa"/>
          </w:tcPr>
          <w:p w14:paraId="7082B89F" w14:textId="1B6F7415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61F1A0DF" w14:textId="04D93268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68F0D238" w14:textId="2C988FAA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3EA98A29" w14:textId="2B9CF731" w:rsidTr="009F74D9">
        <w:tc>
          <w:tcPr>
            <w:tcW w:w="2931" w:type="dxa"/>
          </w:tcPr>
          <w:p w14:paraId="48061BBB" w14:textId="2B3E01D6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2D62B43E" w14:textId="130E6B7B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3FC3EC0A" w14:textId="7DDCF756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6843199B" w14:textId="46AA792E" w:rsidTr="009F74D9">
        <w:tc>
          <w:tcPr>
            <w:tcW w:w="2931" w:type="dxa"/>
          </w:tcPr>
          <w:p w14:paraId="2D879F03" w14:textId="42D22627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46EC09DC" w14:textId="682A88E2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14F7C1A4" w14:textId="0B2CB4DA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390C0BA9" w14:textId="488BCB8D" w:rsidTr="009F74D9">
        <w:tc>
          <w:tcPr>
            <w:tcW w:w="2931" w:type="dxa"/>
          </w:tcPr>
          <w:p w14:paraId="1B5B82EF" w14:textId="0B58C92D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20BACB0A" w14:textId="0254D415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360CA90E" w14:textId="496DB3D6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7E803752" w14:textId="044E3FE3" w:rsidTr="009F74D9">
        <w:tc>
          <w:tcPr>
            <w:tcW w:w="2931" w:type="dxa"/>
          </w:tcPr>
          <w:p w14:paraId="4073DFA1" w14:textId="20CD62D2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38570C50" w14:textId="5E63414F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48F5AD00" w14:textId="58D55653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9F74D9" w:rsidRPr="00BB4B43" w14:paraId="42F4D484" w14:textId="3F800B2D" w:rsidTr="009F74D9">
        <w:tc>
          <w:tcPr>
            <w:tcW w:w="2931" w:type="dxa"/>
          </w:tcPr>
          <w:p w14:paraId="56033B85" w14:textId="5CDE7CB6" w:rsidR="009F74D9" w:rsidRPr="00BB4B43" w:rsidRDefault="009F74D9" w:rsidP="009F74D9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3005" w:type="dxa"/>
          </w:tcPr>
          <w:p w14:paraId="550F31C2" w14:textId="08C73239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643" w:type="dxa"/>
          </w:tcPr>
          <w:p w14:paraId="2E398462" w14:textId="1D371875" w:rsidR="009F74D9" w:rsidRPr="00BB4B43" w:rsidRDefault="009F74D9" w:rsidP="009F74D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</w:tbl>
    <w:p w14:paraId="71B48448" w14:textId="718936E9" w:rsidR="00E86BFA" w:rsidRPr="00BB4B43" w:rsidRDefault="00E86BFA" w:rsidP="005A2E29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0BE3A01" w14:textId="414BEAA1" w:rsidR="0086576B" w:rsidRPr="00BB4B43" w:rsidRDefault="0086576B" w:rsidP="005A2E29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BBE8500" w14:textId="3CA9EB0B" w:rsidR="00B1762D" w:rsidRPr="00BB4B43" w:rsidRDefault="00B1762D" w:rsidP="00B1762D">
      <w:pPr>
        <w:pStyle w:val="Prrafodelista"/>
        <w:numPr>
          <w:ilvl w:val="0"/>
          <w:numId w:val="24"/>
        </w:numPr>
        <w:spacing w:after="0"/>
        <w:jc w:val="both"/>
        <w:rPr>
          <w:rFonts w:cstheme="minorHAnsi"/>
        </w:rPr>
      </w:pPr>
      <w:r w:rsidRPr="00BB4B43">
        <w:rPr>
          <w:b/>
        </w:rPr>
        <w:t>Cronograma</w:t>
      </w:r>
      <w:r w:rsidR="00087A28" w:rsidRPr="00BB4B43">
        <w:t xml:space="preserve"> (</w:t>
      </w:r>
      <w:r w:rsidR="00087A28" w:rsidRPr="00CF7A47">
        <w:t>primer año):</w:t>
      </w:r>
      <w:r w:rsidRPr="00BB4B43">
        <w:rPr>
          <w:rFonts w:cstheme="minorHAnsi"/>
        </w:rPr>
        <w:t xml:space="preserve"> </w:t>
      </w:r>
    </w:p>
    <w:tbl>
      <w:tblPr>
        <w:tblStyle w:val="Tablaconcuadrcula"/>
        <w:tblW w:w="8235" w:type="dxa"/>
        <w:tblInd w:w="709" w:type="dxa"/>
        <w:tblBorders>
          <w:right w:val="single" w:sz="4" w:space="0" w:color="808080" w:themeColor="background1" w:themeShade="80"/>
        </w:tblBorders>
        <w:tblLayout w:type="fixed"/>
        <w:tblCellMar>
          <w:left w:w="85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4859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77"/>
      </w:tblGrid>
      <w:tr w:rsidR="00087A28" w:rsidRPr="00BB4B43" w14:paraId="63C87965" w14:textId="77777777" w:rsidTr="00DB7124">
        <w:trPr>
          <w:cantSplit/>
          <w:trHeight w:val="743"/>
        </w:trPr>
        <w:tc>
          <w:tcPr>
            <w:tcW w:w="2950" w:type="pct"/>
            <w:vAlign w:val="bottom"/>
          </w:tcPr>
          <w:p w14:paraId="07013495" w14:textId="77777777" w:rsidR="00087A28" w:rsidRPr="00BB4B43" w:rsidRDefault="00087A28" w:rsidP="00087A28">
            <w:pPr>
              <w:spacing w:after="2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Acciones</w:t>
            </w:r>
          </w:p>
        </w:tc>
        <w:tc>
          <w:tcPr>
            <w:tcW w:w="171" w:type="pct"/>
            <w:textDirection w:val="btLr"/>
          </w:tcPr>
          <w:p w14:paraId="544AFB0A" w14:textId="6D7705AF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Ene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5B8D9057" w14:textId="4915B259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Feb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60E72E0C" w14:textId="23C72724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1FDE7766" w14:textId="05840447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Abr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34975341" w14:textId="7324AE17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May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2C61BE3B" w14:textId="5A65A7D9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Jun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3CCB9A33" w14:textId="12270B36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Jul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69E77C47" w14:textId="5F9F598D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Ago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7097A341" w14:textId="438904D6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Sep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045EF14C" w14:textId="67CD540D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Oct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71" w:type="pct"/>
            <w:textDirection w:val="btLr"/>
          </w:tcPr>
          <w:p w14:paraId="495BADAD" w14:textId="2D9C81AE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Nov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2024</w:t>
            </w:r>
          </w:p>
        </w:tc>
        <w:tc>
          <w:tcPr>
            <w:tcW w:w="168" w:type="pct"/>
            <w:textDirection w:val="btLr"/>
          </w:tcPr>
          <w:p w14:paraId="5D22A11C" w14:textId="2B942720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Dic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2024</w:t>
            </w:r>
          </w:p>
        </w:tc>
      </w:tr>
      <w:tr w:rsidR="00087A28" w:rsidRPr="00BB4B43" w14:paraId="3C3F5589" w14:textId="77777777" w:rsidTr="008A54F6">
        <w:trPr>
          <w:trHeight w:val="260"/>
        </w:trPr>
        <w:tc>
          <w:tcPr>
            <w:tcW w:w="2950" w:type="pct"/>
          </w:tcPr>
          <w:p w14:paraId="1CE6022B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bookmarkStart w:id="2" w:name="_GoBack"/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bookmarkEnd w:id="2"/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5238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EEDE35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112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7386C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9661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AA2C0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5842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0B6FA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4009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6BA75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256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A2CC0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027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1EDEA9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87309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F4C91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7277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787BF8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950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DCAF3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279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DE02F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8883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6C96FAF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32897C0" w14:textId="77777777" w:rsidTr="008A54F6">
        <w:trPr>
          <w:trHeight w:val="275"/>
        </w:trPr>
        <w:tc>
          <w:tcPr>
            <w:tcW w:w="2950" w:type="pct"/>
          </w:tcPr>
          <w:p w14:paraId="64C13438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473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2FD452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948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9539A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44566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75541B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497340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CC6ED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71334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687016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348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44D2BF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6374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F9CD6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8483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EE5C32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986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F7BBF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1197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9809E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193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648D0C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06185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227EE89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63FC6A" w14:textId="77777777" w:rsidTr="008A54F6">
        <w:trPr>
          <w:trHeight w:val="260"/>
        </w:trPr>
        <w:tc>
          <w:tcPr>
            <w:tcW w:w="2950" w:type="pct"/>
          </w:tcPr>
          <w:p w14:paraId="7752A525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25082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8967B2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677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FFF1A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271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89FD57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5557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6CDB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0667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D37B10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0285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C8FD6A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0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52A8E7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742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CA88E9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0440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97276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16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732D8B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212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4B1FBD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13714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3B183D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6739B55" w14:textId="77777777" w:rsidTr="008A54F6">
        <w:trPr>
          <w:trHeight w:val="275"/>
        </w:trPr>
        <w:tc>
          <w:tcPr>
            <w:tcW w:w="2950" w:type="pct"/>
          </w:tcPr>
          <w:p w14:paraId="05D74CD9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3454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FABC83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459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C2DE13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9852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724F98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1902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084A88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4839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C40F9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351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3BB72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1668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9191B1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81059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331384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96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2486CA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4426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F7D4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3198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541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648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1865EB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419C99D" w14:textId="77777777" w:rsidTr="008A54F6">
        <w:trPr>
          <w:trHeight w:val="260"/>
        </w:trPr>
        <w:tc>
          <w:tcPr>
            <w:tcW w:w="2950" w:type="pct"/>
          </w:tcPr>
          <w:p w14:paraId="4C1AF4B4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4509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12A7BB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54971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5D95C5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282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EB88AA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9404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8AB73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8134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48ADD0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1966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E4D590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3686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85CA64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7253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563B1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6410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CA264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2888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CF2811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32688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E4EEF4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323195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053E3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B929E70" w14:textId="77777777" w:rsidTr="008A54F6">
        <w:trPr>
          <w:trHeight w:val="275"/>
        </w:trPr>
        <w:tc>
          <w:tcPr>
            <w:tcW w:w="2950" w:type="pct"/>
          </w:tcPr>
          <w:p w14:paraId="7C5876BB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9533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8CFD6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6998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875FB3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7976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133967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41159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3204E7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9185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96FE3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82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478B53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09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5CDE7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47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7328E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978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9A376F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0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F16D3E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282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9CBB19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54366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7668A6B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F671D33" w14:textId="77777777" w:rsidTr="008A54F6">
        <w:trPr>
          <w:trHeight w:val="275"/>
        </w:trPr>
        <w:tc>
          <w:tcPr>
            <w:tcW w:w="2950" w:type="pct"/>
          </w:tcPr>
          <w:p w14:paraId="72D52E5D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54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76093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0761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F03CCB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68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FD1F4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1747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4A0B90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478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4E6B3D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94423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18DC30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35993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67EC1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043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7E25C4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464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1FB6FC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768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5FB160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867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C88F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73882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6EB926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9CC4999" w14:textId="77777777" w:rsidTr="008A54F6">
        <w:trPr>
          <w:trHeight w:val="260"/>
        </w:trPr>
        <w:tc>
          <w:tcPr>
            <w:tcW w:w="2950" w:type="pct"/>
          </w:tcPr>
          <w:p w14:paraId="71D810BB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4024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906C2A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74061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36670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04324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BE6D9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9612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238B77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8142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4E2CA9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00338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B83AA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42222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542E64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92753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289FB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081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287197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6869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3E7E89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6346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2D3530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08641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60243F4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6C77699" w14:textId="77777777" w:rsidTr="008A54F6">
        <w:trPr>
          <w:trHeight w:val="275"/>
        </w:trPr>
        <w:tc>
          <w:tcPr>
            <w:tcW w:w="2950" w:type="pct"/>
          </w:tcPr>
          <w:p w14:paraId="0D30551E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8747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23E0DE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4107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1A844F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2487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F6B713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61444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7E3BDA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74356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6F056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2547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D2550B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038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B9621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1561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98A14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2890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1506C8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522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5617BD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94003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7D8FBC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441882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1A3F501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530221" w14:textId="77777777" w:rsidTr="008A54F6">
        <w:trPr>
          <w:trHeight w:val="260"/>
        </w:trPr>
        <w:tc>
          <w:tcPr>
            <w:tcW w:w="2950" w:type="pct"/>
          </w:tcPr>
          <w:p w14:paraId="3D1DB921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49177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853EF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1539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726F3E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642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C683C0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2728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5D411E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436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3C0268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304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D93182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2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F128D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7671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5DD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6081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911CE1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8106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B1CF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0680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2644D3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2725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5CF3A4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10AA98D0" w14:textId="77777777" w:rsidTr="008A54F6">
        <w:trPr>
          <w:trHeight w:val="275"/>
        </w:trPr>
        <w:tc>
          <w:tcPr>
            <w:tcW w:w="2950" w:type="pct"/>
          </w:tcPr>
          <w:p w14:paraId="7A858872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1171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FD0832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6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D449E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5548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C844FC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417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3AF5987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6053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AE66A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530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480C6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47762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B5C52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5015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FD6FC8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3148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5A3A2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7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1A0332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49011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49D7F60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38002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7D072D1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3C9CDDE" w14:textId="77777777" w:rsidTr="008A54F6">
        <w:trPr>
          <w:trHeight w:val="260"/>
        </w:trPr>
        <w:tc>
          <w:tcPr>
            <w:tcW w:w="2950" w:type="pct"/>
          </w:tcPr>
          <w:p w14:paraId="7BB51623" w14:textId="77777777" w:rsidR="00087A28" w:rsidRPr="00BB4B43" w:rsidRDefault="00087A28" w:rsidP="0062096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Acción: 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16972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D1F2DD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9783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602F0F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906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8667C2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6712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EB6BF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2937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23CD88A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5597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F01655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04050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1398695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2435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590DA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361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D0D08D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004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781988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62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" w:type="pct"/>
              </w:tcPr>
              <w:p w14:paraId="0691F4B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9735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" w:type="pct"/>
              </w:tcPr>
              <w:p w14:paraId="2866C81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4FEBB5FC" w14:textId="2202B531" w:rsidR="005B61F3" w:rsidRDefault="005B61F3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1253C29" w14:textId="0E3AABF4" w:rsidR="00DE4752" w:rsidRPr="00DE4752" w:rsidRDefault="00CF7A47" w:rsidP="003D6702">
      <w:pPr>
        <w:pStyle w:val="Prrafodelista"/>
        <w:numPr>
          <w:ilvl w:val="0"/>
          <w:numId w:val="2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(P</w:t>
      </w:r>
      <w:r w:rsidR="00DE4752" w:rsidRPr="00CF7A47">
        <w:t>royectos planificados para más de un año).</w:t>
      </w:r>
      <w:r w:rsidR="00DE4752">
        <w:t xml:space="preserve"> Enumerar las acciones previstas más allá del año de Contrato-programa para el que se presenta</w:t>
      </w:r>
      <w:r w:rsidR="00DE4752" w:rsidRPr="00BB4B43">
        <w:t>:</w:t>
      </w:r>
      <w:r w:rsidR="00DE4752" w:rsidRPr="00DE4752">
        <w:rPr>
          <w:rFonts w:cstheme="minorHAnsi"/>
        </w:rPr>
        <w:t xml:space="preserve"> </w:t>
      </w:r>
    </w:p>
    <w:p w14:paraId="7A89B313" w14:textId="77777777" w:rsidR="00DE4752" w:rsidRPr="00BB4B43" w:rsidRDefault="00DE4752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788AFB0" w14:textId="77777777" w:rsidR="00DE4752" w:rsidRPr="00BB4B43" w:rsidRDefault="00DE4752" w:rsidP="00DE4752">
      <w:pPr>
        <w:framePr w:w="8152" w:h="1134" w:hSpace="142" w:wrap="around" w:vAnchor="text" w:hAnchor="page" w:x="2341" w:y="5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20B15373" w14:textId="77777777" w:rsidR="00620963" w:rsidRPr="00BB4B43" w:rsidRDefault="00620963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DDB2085" w14:textId="77777777" w:rsidR="00620963" w:rsidRPr="00BB4B43" w:rsidRDefault="00620963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B92C74D" w14:textId="0B14104D" w:rsidR="00A70831" w:rsidRPr="00BB4B43" w:rsidRDefault="00A70831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51B1A764" w14:textId="77777777" w:rsidR="00A70831" w:rsidRPr="00BB4B43" w:rsidRDefault="00A70831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5347A1C1" w14:textId="77777777" w:rsidR="00A70831" w:rsidRPr="00BB4B43" w:rsidRDefault="00A70831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1145A4C" w14:textId="77777777" w:rsidR="00A70831" w:rsidRPr="00BB4B43" w:rsidRDefault="00A70831" w:rsidP="00A7083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36CB86B7" w14:textId="4B649095" w:rsidR="00087A28" w:rsidRPr="00B04D96" w:rsidRDefault="00087A28" w:rsidP="00087A28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Indicadores</w:t>
      </w:r>
      <w:r w:rsidR="00C55D5C">
        <w:rPr>
          <w:rFonts w:cstheme="minorHAnsi"/>
          <w:b/>
        </w:rPr>
        <w:t xml:space="preserve"> de evaluación</w:t>
      </w:r>
      <w:r w:rsidRPr="00BB4B43">
        <w:rPr>
          <w:rFonts w:cstheme="minorHAnsi"/>
          <w:b/>
        </w:rPr>
        <w:t xml:space="preserve"> </w:t>
      </w:r>
      <w:r w:rsidRPr="00BB4B43">
        <w:rPr>
          <w:rFonts w:cstheme="minorHAnsi"/>
        </w:rPr>
        <w:t>(definición y valor que se quiere alcanzar):</w:t>
      </w:r>
    </w:p>
    <w:tbl>
      <w:tblPr>
        <w:tblStyle w:val="Tablaconcuadrcula"/>
        <w:tblW w:w="0" w:type="auto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2268"/>
        <w:gridCol w:w="2234"/>
      </w:tblGrid>
      <w:tr w:rsidR="00715D56" w:rsidRPr="00BB4B43" w14:paraId="552D32FA" w14:textId="77777777" w:rsidTr="00377170">
        <w:tc>
          <w:tcPr>
            <w:tcW w:w="4077" w:type="dxa"/>
          </w:tcPr>
          <w:p w14:paraId="4369A172" w14:textId="77777777" w:rsidR="00715D56" w:rsidRPr="00BB4B43" w:rsidRDefault="00715D56" w:rsidP="00715D56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INDICADOR </w:t>
            </w:r>
          </w:p>
          <w:p w14:paraId="59F893B0" w14:textId="364FA104" w:rsidR="00715D56" w:rsidRPr="00BB4B43" w:rsidRDefault="00715D56" w:rsidP="00715D56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(Denominación)</w:t>
            </w:r>
          </w:p>
        </w:tc>
        <w:tc>
          <w:tcPr>
            <w:tcW w:w="2268" w:type="dxa"/>
          </w:tcPr>
          <w:p w14:paraId="5BA5F990" w14:textId="77777777" w:rsidR="00773A39" w:rsidRDefault="00773A39" w:rsidP="00773A3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CÁLCULO</w:t>
            </w:r>
          </w:p>
          <w:p w14:paraId="30469AB5" w14:textId="0899D499" w:rsidR="00715D56" w:rsidRPr="00BB4B43" w:rsidRDefault="00773A39" w:rsidP="00773A3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(Fórmula)</w:t>
            </w:r>
          </w:p>
        </w:tc>
        <w:tc>
          <w:tcPr>
            <w:tcW w:w="2234" w:type="dxa"/>
          </w:tcPr>
          <w:p w14:paraId="1FA9EE71" w14:textId="2DEC94F9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VALOR OBJETIVO</w:t>
            </w:r>
          </w:p>
        </w:tc>
      </w:tr>
      <w:tr w:rsidR="00715D56" w:rsidRPr="00BB4B43" w14:paraId="6F2C9F2B" w14:textId="77777777" w:rsidTr="00377170">
        <w:tc>
          <w:tcPr>
            <w:tcW w:w="4077" w:type="dxa"/>
          </w:tcPr>
          <w:p w14:paraId="42097710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00297D47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52B7C5D0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6BA388C8" w14:textId="77777777" w:rsidTr="00377170">
        <w:tc>
          <w:tcPr>
            <w:tcW w:w="4077" w:type="dxa"/>
          </w:tcPr>
          <w:p w14:paraId="1DE31E59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2D0FFB33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59249636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24199AD0" w14:textId="77777777" w:rsidTr="00377170">
        <w:tc>
          <w:tcPr>
            <w:tcW w:w="4077" w:type="dxa"/>
          </w:tcPr>
          <w:p w14:paraId="7BC34176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0CB33FC9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53A2B57F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63993F94" w14:textId="77777777" w:rsidTr="00377170">
        <w:tc>
          <w:tcPr>
            <w:tcW w:w="4077" w:type="dxa"/>
          </w:tcPr>
          <w:p w14:paraId="0554D098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21D2FF15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36909462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53095BB0" w14:textId="77777777" w:rsidTr="00377170">
        <w:tc>
          <w:tcPr>
            <w:tcW w:w="4077" w:type="dxa"/>
          </w:tcPr>
          <w:p w14:paraId="0928F1A7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02CB41D4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4AA9114C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5F76EE24" w14:textId="77777777" w:rsidTr="00377170">
        <w:tc>
          <w:tcPr>
            <w:tcW w:w="4077" w:type="dxa"/>
          </w:tcPr>
          <w:p w14:paraId="290F5FEE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4DE00401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26066C56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4C1527EA" w14:textId="77777777" w:rsidTr="00377170">
        <w:tc>
          <w:tcPr>
            <w:tcW w:w="4077" w:type="dxa"/>
          </w:tcPr>
          <w:p w14:paraId="709ABF2E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7BA53B52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0CE1C37C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67602E6C" w14:textId="77777777" w:rsidTr="00377170">
        <w:tc>
          <w:tcPr>
            <w:tcW w:w="4077" w:type="dxa"/>
          </w:tcPr>
          <w:p w14:paraId="62A91ADE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0C788ED8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080C9FEE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722A10EC" w14:textId="77777777" w:rsidTr="00377170">
        <w:tc>
          <w:tcPr>
            <w:tcW w:w="4077" w:type="dxa"/>
          </w:tcPr>
          <w:p w14:paraId="6FE1D194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45320DA1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2C41C4DD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68B83BC4" w14:textId="77777777" w:rsidTr="00377170">
        <w:tc>
          <w:tcPr>
            <w:tcW w:w="4077" w:type="dxa"/>
          </w:tcPr>
          <w:p w14:paraId="52D8283E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498CABC3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34A63E7E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76494BF6" w14:textId="77777777" w:rsidTr="00377170">
        <w:tc>
          <w:tcPr>
            <w:tcW w:w="4077" w:type="dxa"/>
          </w:tcPr>
          <w:p w14:paraId="7ED9BFCA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029FB6AD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442FBBED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4D471B" w:rsidRPr="00BB4B43" w14:paraId="0F310B57" w14:textId="77777777" w:rsidTr="00377170">
        <w:tc>
          <w:tcPr>
            <w:tcW w:w="4077" w:type="dxa"/>
          </w:tcPr>
          <w:p w14:paraId="07D8B412" w14:textId="36B4FF09" w:rsidR="004D471B" w:rsidRPr="00BB4B43" w:rsidRDefault="004D471B" w:rsidP="004D471B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1F80DC4D" w14:textId="039609F5" w:rsidR="004D471B" w:rsidRPr="00BB4B43" w:rsidRDefault="004D471B" w:rsidP="004D471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2D902D92" w14:textId="02BA0DED" w:rsidR="004D471B" w:rsidRPr="00BB4B43" w:rsidRDefault="004D471B" w:rsidP="004D471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4D471B" w:rsidRPr="00BB4B43" w14:paraId="6CCA631C" w14:textId="77777777" w:rsidTr="00377170">
        <w:tc>
          <w:tcPr>
            <w:tcW w:w="4077" w:type="dxa"/>
          </w:tcPr>
          <w:p w14:paraId="7F6598AB" w14:textId="4FA83304" w:rsidR="004D471B" w:rsidRDefault="004D471B" w:rsidP="004D471B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779ED420" w14:textId="79662F06" w:rsidR="004D471B" w:rsidRPr="00BB4B43" w:rsidRDefault="004D471B" w:rsidP="004D471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233CC125" w14:textId="61FD5B66" w:rsidR="004D471B" w:rsidRDefault="004D471B" w:rsidP="004D471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4D471B" w:rsidRPr="00BB4B43" w14:paraId="4755EAA3" w14:textId="77777777" w:rsidTr="00377170">
        <w:tc>
          <w:tcPr>
            <w:tcW w:w="4077" w:type="dxa"/>
          </w:tcPr>
          <w:p w14:paraId="66A59162" w14:textId="4804249C" w:rsidR="004D471B" w:rsidRDefault="004D471B" w:rsidP="004D471B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78C74C64" w14:textId="1981CB0C" w:rsidR="004D471B" w:rsidRPr="00BB4B43" w:rsidRDefault="004D471B" w:rsidP="004D471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10CA98D5" w14:textId="6D1133FB" w:rsidR="004D471B" w:rsidRDefault="004D471B" w:rsidP="004D471B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  <w:tr w:rsidR="00715D56" w:rsidRPr="00BB4B43" w14:paraId="647CCCF5" w14:textId="77777777" w:rsidTr="00377170">
        <w:tc>
          <w:tcPr>
            <w:tcW w:w="4077" w:type="dxa"/>
          </w:tcPr>
          <w:p w14:paraId="74F41D8A" w14:textId="77777777" w:rsidR="00715D56" w:rsidRPr="00BB4B43" w:rsidRDefault="00715D56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68" w:type="dxa"/>
          </w:tcPr>
          <w:p w14:paraId="541E3D07" w14:textId="77777777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  <w:tc>
          <w:tcPr>
            <w:tcW w:w="2234" w:type="dxa"/>
          </w:tcPr>
          <w:p w14:paraId="27182629" w14:textId="24C703A3" w:rsidR="00715D56" w:rsidRPr="00BB4B43" w:rsidRDefault="00715D56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</w:tc>
      </w:tr>
    </w:tbl>
    <w:p w14:paraId="2B92B438" w14:textId="77777777" w:rsidR="004D471B" w:rsidRPr="004D471B" w:rsidRDefault="004D471B" w:rsidP="004D471B">
      <w:pPr>
        <w:jc w:val="both"/>
        <w:rPr>
          <w:rFonts w:cstheme="minorHAnsi"/>
          <w:b/>
          <w:lang w:val="es-ES"/>
        </w:rPr>
      </w:pPr>
      <w:r w:rsidRPr="004D471B">
        <w:rPr>
          <w:rFonts w:cstheme="minorHAnsi"/>
          <w:b/>
          <w:lang w:val="es-ES"/>
        </w:rPr>
        <w:t xml:space="preserve">     </w:t>
      </w:r>
    </w:p>
    <w:p w14:paraId="3726BCD5" w14:textId="3202159D" w:rsidR="005A3A9A" w:rsidRPr="00A71DEC" w:rsidRDefault="004D471B" w:rsidP="004D471B">
      <w:pPr>
        <w:jc w:val="both"/>
        <w:rPr>
          <w:rFonts w:asciiTheme="minorHAnsi" w:eastAsiaTheme="minorHAnsi" w:hAnsiTheme="minorHAnsi" w:cstheme="minorHAnsi"/>
          <w:b/>
          <w:sz w:val="22"/>
          <w:szCs w:val="22"/>
          <w:lang w:val="es-ES" w:eastAsia="en-US"/>
        </w:rPr>
      </w:pPr>
      <w:r w:rsidRPr="004D471B">
        <w:rPr>
          <w:rFonts w:cstheme="minorHAnsi"/>
          <w:b/>
          <w:lang w:val="es-ES"/>
        </w:rPr>
        <w:t xml:space="preserve">     </w:t>
      </w:r>
    </w:p>
    <w:p w14:paraId="6A7B5B91" w14:textId="584055C1" w:rsidR="005F256D" w:rsidRPr="00BB4B43" w:rsidRDefault="005F256D" w:rsidP="00087A28">
      <w:pPr>
        <w:pStyle w:val="Prrafodelista"/>
        <w:numPr>
          <w:ilvl w:val="1"/>
          <w:numId w:val="31"/>
        </w:numPr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Riesgos </w:t>
      </w:r>
      <w:r w:rsidR="00620963" w:rsidRPr="00BB4B43">
        <w:rPr>
          <w:rFonts w:cstheme="minorHAnsi"/>
          <w:b/>
        </w:rPr>
        <w:t>y dificultades del Proyecto y solución prevista</w:t>
      </w:r>
      <w:r w:rsidR="00FC6104" w:rsidRPr="00BB4B43">
        <w:rPr>
          <w:rFonts w:cstheme="minorHAnsi"/>
          <w:b/>
        </w:rPr>
        <w:t>:</w:t>
      </w:r>
      <w:r w:rsidRPr="00BB4B43">
        <w:rPr>
          <w:rFonts w:cstheme="minorHAnsi"/>
          <w:b/>
        </w:rPr>
        <w:t xml:space="preserve"> Indicar dificultades que pueden surgir</w:t>
      </w:r>
      <w:r w:rsidRPr="00BB4B43">
        <w:rPr>
          <w:rFonts w:cstheme="minorHAnsi"/>
        </w:rPr>
        <w:t xml:space="preserve"> para el desarrollo del Proyecto y Acciones Preventivas/Correctivas previstas para aplicar en el caso de que aparezcan.</w:t>
      </w:r>
      <w:r w:rsidR="00A92FFA" w:rsidRPr="00BB4B43">
        <w:rPr>
          <w:rFonts w:cstheme="minorHAnsi"/>
        </w:rPr>
        <w:t xml:space="preserve"> </w:t>
      </w:r>
    </w:p>
    <w:p w14:paraId="1974ADEF" w14:textId="77777777" w:rsidR="00540B78" w:rsidRPr="00BB4B43" w:rsidRDefault="00540B78" w:rsidP="00B04D96">
      <w:pPr>
        <w:framePr w:w="8743" w:h="1417" w:hSpace="141" w:wrap="around" w:vAnchor="text" w:hAnchor="page" w:x="1718" w:y="169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2C415EA6" w14:textId="77777777" w:rsidR="000C01C4" w:rsidRPr="00BB4B43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2D8E251" w14:textId="77777777" w:rsidR="000C01C4" w:rsidRPr="00BB4B43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356F195D" w14:textId="2CA77B05" w:rsidR="00CE2DBD" w:rsidRPr="00BB4B43" w:rsidRDefault="00CE2DBD" w:rsidP="00087A28">
      <w:pPr>
        <w:pStyle w:val="Prrafodelista"/>
        <w:numPr>
          <w:ilvl w:val="1"/>
          <w:numId w:val="31"/>
        </w:numPr>
        <w:jc w:val="both"/>
        <w:rPr>
          <w:rFonts w:cstheme="minorHAnsi"/>
        </w:rPr>
      </w:pPr>
      <w:r w:rsidRPr="00BB4B43">
        <w:rPr>
          <w:rFonts w:cstheme="minorHAnsi"/>
          <w:b/>
        </w:rPr>
        <w:t>Financiación adicional (</w:t>
      </w:r>
      <w:r w:rsidRPr="00BB4B43">
        <w:rPr>
          <w:rFonts w:cstheme="minorHAnsi"/>
        </w:rPr>
        <w:t xml:space="preserve">Indicar si el proyecto ha sido financiado por otra vía, o si se ha solicitado ayuda económica a otra entidad. Indicar quién la ha financiado, a dónde se ha solicitado y qué </w:t>
      </w:r>
      <w:r w:rsidRPr="00BB4B43">
        <w:rPr>
          <w:rFonts w:cstheme="minorHAnsi"/>
          <w:u w:val="single"/>
        </w:rPr>
        <w:t>cantidad o porcentaje</w:t>
      </w:r>
      <w:r w:rsidRPr="00BB4B43">
        <w:rPr>
          <w:rFonts w:cstheme="minorHAnsi"/>
        </w:rPr>
        <w:t xml:space="preserve"> se ha obtenido o se pretende obtener):</w:t>
      </w:r>
    </w:p>
    <w:p w14:paraId="022CD9C2" w14:textId="77777777" w:rsidR="00CE2DBD" w:rsidRPr="00BB4B43" w:rsidRDefault="00CE2DBD" w:rsidP="00CE2DBD">
      <w:pPr>
        <w:ind w:left="-142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0DAA9A35" w14:textId="77777777" w:rsidR="001C169F" w:rsidRPr="00BB4B43" w:rsidRDefault="001C169F" w:rsidP="00B04D96">
      <w:pPr>
        <w:framePr w:w="8743" w:h="1897" w:hSpace="141" w:wrap="around" w:vAnchor="text" w:hAnchor="page" w:x="1675" w:y="1"/>
        <w:pBdr>
          <w:top w:val="single" w:sz="6" w:space="1" w:color="A6A6A6" w:themeColor="background1" w:themeShade="A6"/>
          <w:left w:val="single" w:sz="6" w:space="1" w:color="A6A6A6" w:themeColor="background1" w:themeShade="A6"/>
          <w:bottom w:val="single" w:sz="6" w:space="1" w:color="A6A6A6" w:themeColor="background1" w:themeShade="A6"/>
          <w:right w:val="single" w:sz="6" w:space="1" w:color="A6A6A6" w:themeColor="background1" w:themeShade="A6"/>
        </w:pBdr>
        <w:jc w:val="both"/>
        <w:rPr>
          <w:lang w:val="es-ES"/>
        </w:rPr>
      </w:pPr>
      <w:r w:rsidRPr="00BB4B43">
        <w:rPr>
          <w:rFonts w:cstheme="minorHAnsi"/>
          <w:b/>
          <w:lang w:val="es-ES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B4B43">
        <w:rPr>
          <w:rFonts w:cstheme="minorHAnsi"/>
          <w:b/>
          <w:lang w:val="es-ES"/>
        </w:rPr>
        <w:instrText xml:space="preserve"> FORMTEXT </w:instrText>
      </w:r>
      <w:r w:rsidRPr="00BB4B43">
        <w:rPr>
          <w:rFonts w:cstheme="minorHAnsi"/>
          <w:b/>
          <w:lang w:val="es-ES"/>
        </w:rPr>
      </w:r>
      <w:r w:rsidRPr="00BB4B43">
        <w:rPr>
          <w:rFonts w:cstheme="minorHAnsi"/>
          <w:b/>
          <w:lang w:val="es-ES"/>
        </w:rPr>
        <w:fldChar w:fldCharType="separate"/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noProof/>
          <w:lang w:val="es-ES"/>
        </w:rPr>
        <w:t> </w:t>
      </w:r>
      <w:r w:rsidRPr="00BB4B43">
        <w:rPr>
          <w:rFonts w:cstheme="minorHAnsi"/>
          <w:b/>
          <w:lang w:val="es-ES"/>
        </w:rPr>
        <w:fldChar w:fldCharType="end"/>
      </w:r>
    </w:p>
    <w:p w14:paraId="64EA959B" w14:textId="77777777" w:rsidR="001C169F" w:rsidRPr="00BB4B43" w:rsidRDefault="001C169F" w:rsidP="001C169F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A90F693" w14:textId="77777777" w:rsidR="004D1111" w:rsidRPr="00BB4B43" w:rsidRDefault="004D1111" w:rsidP="001C169F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30D6B525" w14:textId="50EAC083" w:rsidR="005A3A9A" w:rsidRPr="00BB4B43" w:rsidRDefault="005A3A9A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58E84B8A" w14:textId="77777777" w:rsidR="004D1111" w:rsidRPr="00BB4B43" w:rsidRDefault="004D1111" w:rsidP="001C169F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tbl>
      <w:tblPr>
        <w:tblStyle w:val="Tablaconcuadrcula"/>
        <w:tblW w:w="472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504"/>
      </w:tblGrid>
      <w:tr w:rsidR="004D1111" w:rsidRPr="00BB4B43" w14:paraId="41194981" w14:textId="77777777" w:rsidTr="00D93D92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7F5027F1" w14:textId="77777777" w:rsidR="004D1111" w:rsidRPr="00BB4B43" w:rsidRDefault="004D1111" w:rsidP="00D93D9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FIRMAS PARA LA ADMISIÓN DEL PROYECTO</w:t>
            </w:r>
          </w:p>
        </w:tc>
      </w:tr>
    </w:tbl>
    <w:p w14:paraId="167A4E8D" w14:textId="511C2FB3" w:rsidR="00C301B7" w:rsidRPr="00BB4B43" w:rsidRDefault="00C301B7" w:rsidP="00CE2DBD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6D2438A2" w14:textId="77777777" w:rsidR="007A0D8B" w:rsidRPr="00BB4B43" w:rsidRDefault="007A0D8B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Fecha de solicitud:  </w:t>
      </w:r>
      <w:sdt>
        <w:sdtPr>
          <w:rPr>
            <w:rFonts w:asciiTheme="minorHAnsi" w:hAnsiTheme="minorHAnsi" w:cstheme="minorHAnsi"/>
            <w:b/>
            <w:sz w:val="22"/>
            <w:szCs w:val="22"/>
            <w:lang w:val="es-ES"/>
          </w:rPr>
          <w:id w:val="-363591921"/>
          <w:placeholder>
            <w:docPart w:val="05BB8D1141A04B9CBF3637B7403A8CB1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BB4B43">
            <w:rPr>
              <w:rStyle w:val="Textodelmarcadordeposicin"/>
              <w:lang w:val="es-ES"/>
            </w:rPr>
            <w:t>Haga clic aquí para escribir una fecha.</w:t>
          </w:r>
        </w:sdtContent>
      </w:sdt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</w:t>
      </w:r>
    </w:p>
    <w:p w14:paraId="219D8EA6" w14:textId="77777777" w:rsidR="00F4557D" w:rsidRPr="00BB4B43" w:rsidRDefault="00F4557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    </w:t>
      </w:r>
      <w:r w:rsidR="003463D6" w:rsidRPr="00BB4B43">
        <w:rPr>
          <w:rFonts w:asciiTheme="minorHAnsi" w:hAnsiTheme="minorHAnsi" w:cstheme="minorHAnsi"/>
          <w:b/>
          <w:sz w:val="22"/>
          <w:szCs w:val="22"/>
          <w:lang w:val="es-ES"/>
        </w:rPr>
        <w:t>Firma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                                                                                               Firma:</w:t>
      </w:r>
    </w:p>
    <w:p w14:paraId="34762A15" w14:textId="77777777" w:rsidR="00F4557D" w:rsidRPr="00BB4B43" w:rsidRDefault="003463D6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Responsable del 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Proyecto                                          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Director/a Gerente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Médico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</w:p>
    <w:p w14:paraId="34392ED0" w14:textId="77777777" w:rsidR="004D7C6D" w:rsidRPr="00BB4B43" w:rsidRDefault="004D7C6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64"/>
        <w:gridCol w:w="4465"/>
      </w:tblGrid>
      <w:tr w:rsidR="003463D6" w:rsidRPr="00BB4B43" w14:paraId="0DE100F1" w14:textId="77777777" w:rsidTr="0077360D">
        <w:tc>
          <w:tcPr>
            <w:tcW w:w="4464" w:type="dxa"/>
          </w:tcPr>
          <w:p w14:paraId="10C5AA79" w14:textId="77777777" w:rsidR="003463D6" w:rsidRPr="00BB4B43" w:rsidRDefault="003463D6" w:rsidP="0077360D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0A298D52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  <w:p w14:paraId="771F4074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4F88ECA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  <w:p w14:paraId="4E8A9D8B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6CAC63F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  <w:tc>
          <w:tcPr>
            <w:tcW w:w="4465" w:type="dxa"/>
          </w:tcPr>
          <w:p w14:paraId="1C24362E" w14:textId="77777777" w:rsidR="003463D6" w:rsidRPr="00BB4B43" w:rsidRDefault="003463D6" w:rsidP="0077360D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343F4DA4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  <w:p w14:paraId="7B9258A1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85F0057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instrText xml:space="preserve"> FORMTEXT </w:instrTex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separate"/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s-ES"/>
              </w:rPr>
              <w:t> </w:t>
            </w:r>
            <w:r w:rsidRPr="00BB4B4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fldChar w:fldCharType="end"/>
            </w:r>
          </w:p>
          <w:p w14:paraId="2F9CDA28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2F69EE20" w14:textId="77777777" w:rsidR="003463D6" w:rsidRPr="00BB4B43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</w:tbl>
    <w:p w14:paraId="0BEDE3B0" w14:textId="77777777" w:rsidR="002667B9" w:rsidRPr="00BB4B43" w:rsidRDefault="002667B9" w:rsidP="00020FF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BBE2BED" w14:textId="77777777" w:rsidR="00520BC4" w:rsidRPr="00BB4B43" w:rsidRDefault="00520BC4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  <w:sectPr w:rsidR="00520BC4" w:rsidRPr="00BB4B43" w:rsidSect="008C0F8A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753C5F01" w14:textId="77777777" w:rsidR="00520BC4" w:rsidRPr="00BB4B43" w:rsidRDefault="00520BC4" w:rsidP="00401BE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ajorHAnsi" w:hAnsiTheme="majorHAnsi" w:cstheme="minorHAnsi"/>
          <w:b/>
          <w:sz w:val="30"/>
          <w:szCs w:val="30"/>
          <w:lang w:val="es-ES"/>
        </w:rPr>
        <w:lastRenderedPageBreak/>
        <w:t>ANEXO SOBRE PERSPECTIVA DE GÉNERO Y DETERMINANTES SOCIALES DE LA SALUD</w:t>
      </w:r>
    </w:p>
    <w:p w14:paraId="28159ABB" w14:textId="77777777" w:rsidR="00520BC4" w:rsidRPr="00BB4B43" w:rsidRDefault="00520BC4" w:rsidP="00520BC4">
      <w:pPr>
        <w:spacing w:before="240"/>
        <w:jc w:val="both"/>
        <w:rPr>
          <w:rFonts w:asciiTheme="minorHAnsi" w:hAnsiTheme="minorHAnsi" w:cstheme="minorBidi"/>
          <w:bCs/>
          <w:sz w:val="22"/>
          <w:szCs w:val="22"/>
          <w:lang w:val="es-ES"/>
        </w:rPr>
      </w:pPr>
      <w:r w:rsidRPr="00BB4B43">
        <w:rPr>
          <w:rFonts w:asciiTheme="minorHAnsi" w:hAnsiTheme="minorHAnsi" w:cstheme="minorBidi"/>
          <w:bCs/>
          <w:sz w:val="22"/>
          <w:szCs w:val="22"/>
          <w:lang w:val="es-ES"/>
        </w:rPr>
        <w:t xml:space="preserve">En los últimos años se ha realizado un gran esfuerzo para incorporar la perspectiva de género y los determinantes sociales de la salud en el desarrollo de estrategias, políticas y programas, con el fin de identificar desigualdades o situaciones de inequidad, reflexionar sobre sus causas y actuar para poder transformarlas. </w:t>
      </w:r>
    </w:p>
    <w:p w14:paraId="5FDDCB07" w14:textId="77777777" w:rsidR="00520BC4" w:rsidRPr="00BB4B43" w:rsidRDefault="00520BC4" w:rsidP="00520BC4">
      <w:pPr>
        <w:spacing w:before="12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¿Qué significa integrar la perspectiva de género y los determinantes sociales de la salud?</w:t>
      </w:r>
    </w:p>
    <w:p w14:paraId="5AC2B63D" w14:textId="30B01072" w:rsidR="00520BC4" w:rsidRPr="00BB4B43" w:rsidRDefault="00EF4A58" w:rsidP="00520BC4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Según la Ley 1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>/</w:t>
      </w:r>
      <w:r w:rsidRPr="00BB4B43">
        <w:rPr>
          <w:rFonts w:asciiTheme="minorHAnsi" w:hAnsiTheme="minorHAnsi"/>
          <w:sz w:val="22"/>
          <w:szCs w:val="22"/>
          <w:lang w:val="es-ES"/>
        </w:rPr>
        <w:t>2022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, de </w:t>
      </w:r>
      <w:r w:rsidRPr="00BB4B43">
        <w:rPr>
          <w:rFonts w:asciiTheme="minorHAnsi" w:hAnsiTheme="minorHAnsi"/>
          <w:sz w:val="22"/>
          <w:szCs w:val="22"/>
          <w:lang w:val="es-ES"/>
        </w:rPr>
        <w:t>3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 de </w:t>
      </w:r>
      <w:r w:rsidRPr="00BB4B43">
        <w:rPr>
          <w:rFonts w:asciiTheme="minorHAnsi" w:hAnsiTheme="minorHAnsi"/>
          <w:sz w:val="22"/>
          <w:szCs w:val="22"/>
          <w:lang w:val="es-ES"/>
        </w:rPr>
        <w:t>marzo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>,</w:t>
      </w:r>
      <w:r w:rsidR="00014714" w:rsidRPr="00BB4B43">
        <w:rPr>
          <w:rFonts w:asciiTheme="minorHAnsi" w:hAnsiTheme="minorHAnsi"/>
          <w:sz w:val="22"/>
          <w:szCs w:val="22"/>
          <w:lang w:val="es-ES"/>
        </w:rPr>
        <w:t xml:space="preserve"> de segunda modificación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 para la Igualdad de Mujeres y Hombres, “se entiende por integración de la perspectiva de género la consideración sistemática de la diferentes situaciones, condiciones, aspiraciones y necesidades de mujeres y hombres, incorporando objetivos y actuaciones específicas dirigidas a eliminar</w:t>
      </w:r>
      <w:r w:rsidR="00437099" w:rsidRPr="00BB4B43">
        <w:rPr>
          <w:rFonts w:asciiTheme="minorHAnsi" w:hAnsiTheme="minorHAnsi"/>
          <w:sz w:val="22"/>
          <w:szCs w:val="22"/>
          <w:lang w:val="es-ES"/>
        </w:rPr>
        <w:t xml:space="preserve"> las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 desigualdades y promover la igualdad en todas las políticas y acciones, a todos los niveles y en todas sus fases de planificación, ejecución y evaluación”. </w:t>
      </w:r>
    </w:p>
    <w:p w14:paraId="7AD6352C" w14:textId="77777777" w:rsidR="00520BC4" w:rsidRPr="00BB4B43" w:rsidRDefault="00520BC4" w:rsidP="00520BC4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Más allá del género, aunque ligados a él, existen los denominados “determinantes sociales”, una serie de factores (nivel de ingresos, lugar de residencia, etnia, edad, nivel de estudios u otros) que afectan a la salud de las personas. Integrar ambas perspectivas supone tener en cuenta estos posibles ejes de desigualdad de manera transversal, en todas las fases del proyecto.</w:t>
      </w:r>
    </w:p>
    <w:p w14:paraId="06C2D239" w14:textId="77777777" w:rsidR="00520BC4" w:rsidRPr="00BB4B43" w:rsidRDefault="00520BC4" w:rsidP="00520BC4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Sin embargo, la experiencia nos dice que este ejercicio no es una tarea sencilla. Presentamos una serie de preguntas, entre otras posibles, que ayuden a reflexionar y orientar los proyectos hacia una correcta integración de las citadas perspectivas.</w:t>
      </w:r>
    </w:p>
    <w:p w14:paraId="7B078449" w14:textId="75C615C3" w:rsidR="00520BC4" w:rsidRPr="00BB4B43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DISEÑO DEL ESTUDIO: ANÁLISIS DE LA SITUACIÓN (DIAGNÓSTICO PREVIO)</w:t>
      </w:r>
    </w:p>
    <w:p w14:paraId="6A6ACB78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¿Dentro del proyecto existe un diagnóstico previo donde se analicen las diferencias respecto al género y los determinantes sociales de la salud?. ¿Se ha tenido en cuenta la evidencia disponible sobre ambos aspectos para diseñar el proyecto?</w:t>
      </w:r>
    </w:p>
    <w:p w14:paraId="1E0CAA9D" w14:textId="1ABDBCBA" w:rsidR="00520BC4" w:rsidRPr="00BB4B43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METODOLOGÍA</w:t>
      </w:r>
    </w:p>
    <w:p w14:paraId="66FA11B7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 POBLACIÓN A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incluye un número suficiente de mujeres, hombres, u otra población potencialmente susceptible?. ¿Se han tenido en cuenta las diferentes etapas de la vida?</w:t>
      </w:r>
    </w:p>
    <w:p w14:paraId="22867AAA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LAS VARIABLES Y CATEGORÍAS DE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recoge la variable sexo? ¿Se contempla la recogida y análisis de otras variables relevantes del contexto social, económico y cultural? (bajos ingresos, personas con discapacidad, inmigrantes, distinta orientación sexual …)</w:t>
      </w:r>
    </w:p>
    <w:p w14:paraId="1C1C95CA" w14:textId="1C5B5A6D" w:rsidR="00520BC4" w:rsidRPr="00BB4B43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EJECUCIÓN DEL PROYECTO</w:t>
      </w:r>
    </w:p>
    <w:p w14:paraId="0FAB2B8B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ACCIONES, INTERVENCIONES</w:t>
      </w:r>
      <w:r w:rsidRPr="00BB4B43">
        <w:rPr>
          <w:rFonts w:asciiTheme="minorHAnsi" w:hAnsiTheme="minorHAnsi"/>
          <w:sz w:val="22"/>
          <w:szCs w:val="22"/>
          <w:lang w:val="es-ES"/>
        </w:rPr>
        <w:t>: ¿Podría haber estereotipos que jueguen un papel en la forma en que mujeres y hombres, niños y niñas, u otros subgrupos particulares participan o no en el proyecto? ¿Tienen la misma oportunidad de asistir a sesiones/talleres/otras actividades programadas?</w:t>
      </w:r>
    </w:p>
    <w:p w14:paraId="34B24013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ANÁLISIS DE RESULTADOS</w:t>
      </w:r>
      <w:r w:rsidRPr="00BB4B43">
        <w:rPr>
          <w:rFonts w:asciiTheme="minorHAnsi" w:hAnsiTheme="minorHAnsi"/>
          <w:sz w:val="22"/>
          <w:szCs w:val="22"/>
          <w:lang w:val="es-ES"/>
        </w:rPr>
        <w:t>: ¿Se muestran los datos desagregados por sexo u otros ejes de desigualdad?. ¿En la evaluación de resultados se analiza la efectividad de la intervención mediante datos desagregados? ¿Se analizan esos datos en base a la evidencia científica?</w:t>
      </w:r>
    </w:p>
    <w:p w14:paraId="73A75644" w14:textId="2FEDDFFE" w:rsidR="00933803" w:rsidRPr="00BB4B43" w:rsidRDefault="00933803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sectPr w:rsidR="00933803" w:rsidRPr="00BB4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2D8BC" w14:textId="77777777" w:rsidR="00DB7124" w:rsidRDefault="00DB7124">
      <w:r>
        <w:separator/>
      </w:r>
    </w:p>
  </w:endnote>
  <w:endnote w:type="continuationSeparator" w:id="0">
    <w:p w14:paraId="1AF48FCF" w14:textId="77777777" w:rsidR="00DB7124" w:rsidRDefault="00DB7124">
      <w:r>
        <w:continuationSeparator/>
      </w:r>
    </w:p>
  </w:endnote>
  <w:endnote w:type="continuationNotice" w:id="1">
    <w:p w14:paraId="63DDFEA4" w14:textId="77777777" w:rsidR="00DB7124" w:rsidRDefault="00DB7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9586000"/>
      <w:docPartObj>
        <w:docPartGallery w:val="Page Numbers (Bottom of Page)"/>
        <w:docPartUnique/>
      </w:docPartObj>
    </w:sdtPr>
    <w:sdtContent>
      <w:p w14:paraId="3963A687" w14:textId="6A1F9379" w:rsidR="00DB7124" w:rsidRDefault="00DB712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D69" w:rsidRPr="00506D69">
          <w:rPr>
            <w:noProof/>
            <w:lang w:val="eu-ES"/>
          </w:rPr>
          <w:t>6</w:t>
        </w:r>
        <w:r>
          <w:fldChar w:fldCharType="end"/>
        </w:r>
      </w:p>
    </w:sdtContent>
  </w:sdt>
  <w:p w14:paraId="3EF85CBD" w14:textId="77777777" w:rsidR="00DB7124" w:rsidRDefault="00DB712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4260B" w14:textId="77777777" w:rsidR="00DB7124" w:rsidRDefault="00DB7124" w:rsidP="00077109">
    <w:pPr>
      <w:tabs>
        <w:tab w:val="center" w:pos="4819"/>
        <w:tab w:val="right" w:pos="9071"/>
      </w:tabs>
      <w:jc w:val="center"/>
      <w:rPr>
        <w:rFonts w:ascii="Arial" w:hAnsi="Arial"/>
        <w:sz w:val="13"/>
      </w:rPr>
    </w:pPr>
  </w:p>
  <w:p w14:paraId="18A427B3" w14:textId="77777777" w:rsidR="00DB7124" w:rsidRPr="00077109" w:rsidRDefault="00DB7124" w:rsidP="00077109">
    <w:pPr>
      <w:tabs>
        <w:tab w:val="center" w:pos="4819"/>
        <w:tab w:val="right" w:pos="9071"/>
      </w:tabs>
      <w:jc w:val="center"/>
      <w:rPr>
        <w:rFonts w:ascii="Arial" w:hAnsi="Arial"/>
        <w:sz w:val="13"/>
      </w:rPr>
    </w:pPr>
    <w:bookmarkStart w:id="4" w:name="_Hlk141947048"/>
    <w:r>
      <w:rPr>
        <w:rFonts w:ascii="Arial" w:hAnsi="Arial"/>
        <w:sz w:val="13"/>
      </w:rPr>
      <w:t>Osasun Plangintza eta Ebaluazioa / Planificación y Evaluación Sanitaria</w:t>
    </w:r>
  </w:p>
  <w:bookmarkEnd w:id="4"/>
  <w:p w14:paraId="6C93BE3D" w14:textId="77777777" w:rsidR="00DB7124" w:rsidRPr="00077109" w:rsidRDefault="00DB7124" w:rsidP="0007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1FFE8" w14:textId="77777777" w:rsidR="00DB7124" w:rsidRDefault="00DB7124">
      <w:r>
        <w:separator/>
      </w:r>
    </w:p>
  </w:footnote>
  <w:footnote w:type="continuationSeparator" w:id="0">
    <w:p w14:paraId="268D1727" w14:textId="77777777" w:rsidR="00DB7124" w:rsidRDefault="00DB7124">
      <w:r>
        <w:continuationSeparator/>
      </w:r>
    </w:p>
  </w:footnote>
  <w:footnote w:type="continuationNotice" w:id="1">
    <w:p w14:paraId="4C25F881" w14:textId="77777777" w:rsidR="00DB7124" w:rsidRDefault="00DB7124"/>
  </w:footnote>
  <w:footnote w:id="2">
    <w:p w14:paraId="6BBE115D" w14:textId="52DDF845" w:rsidR="00DB7124" w:rsidRPr="00BB4B43" w:rsidRDefault="00DB7124">
      <w:pPr>
        <w:pStyle w:val="Textonotapie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Indicar las fechas del proyecto tal </w:t>
      </w:r>
      <w:r>
        <w:rPr>
          <w:lang w:val="es-ES"/>
        </w:rPr>
        <w:t>y como</w:t>
      </w:r>
      <w:r w:rsidRPr="00BB4B43">
        <w:rPr>
          <w:lang w:val="es-ES"/>
        </w:rPr>
        <w:t xml:space="preserve"> está</w:t>
      </w:r>
      <w:r>
        <w:rPr>
          <w:lang w:val="es-ES"/>
        </w:rPr>
        <w:t xml:space="preserve"> planificado</w:t>
      </w:r>
      <w:r w:rsidRPr="00BB4B43">
        <w:rPr>
          <w:lang w:val="es-ES"/>
        </w:rPr>
        <w:t>. Si está previsto que dure más de un año se incluirá en el Contrato-programa del año siguiente</w:t>
      </w:r>
      <w:r>
        <w:rPr>
          <w:lang w:val="es-ES"/>
        </w:rPr>
        <w:t>,</w:t>
      </w:r>
      <w:r w:rsidRPr="00BB4B43">
        <w:rPr>
          <w:lang w:val="es-ES"/>
        </w:rPr>
        <w:t xml:space="preserve"> siempre que se valore positivamente al finalizar el primer año.</w:t>
      </w:r>
    </w:p>
  </w:footnote>
  <w:footnote w:id="3">
    <w:p w14:paraId="6DE3ED95" w14:textId="24A513DB" w:rsidR="00DB7124" w:rsidRPr="00BB4B43" w:rsidRDefault="00DB7124">
      <w:pPr>
        <w:pStyle w:val="Textonotapie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La organización que presenta el proyecto para su inclusión en su Contrato Programa.</w:t>
      </w:r>
    </w:p>
  </w:footnote>
  <w:footnote w:id="4">
    <w:p w14:paraId="502206CA" w14:textId="704EE2C7" w:rsidR="00DB7124" w:rsidRPr="00951F87" w:rsidRDefault="00DB7124">
      <w:pPr>
        <w:pStyle w:val="Textonotapie"/>
        <w:rPr>
          <w:lang w:val="eu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Será la persona de referencia ante la Delegación Territorial correspondiente.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9A23F" w14:textId="77777777" w:rsidR="00DB7124" w:rsidRDefault="00DB7124">
    <w:pPr>
      <w:pStyle w:val="Encabezado"/>
      <w:jc w:val="center"/>
    </w:pPr>
    <w:r>
      <w:rPr>
        <w:noProof/>
      </w:rPr>
      <w:object w:dxaOrig="11549" w:dyaOrig="1410" w14:anchorId="1186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9.35pt;height:24.7pt" fillcolor="window">
          <v:imagedata r:id="rId1" o:title=""/>
        </v:shape>
        <o:OLEObject Type="Embed" ProgID="MSPhotoEd.3" ShapeID="_x0000_i1026" DrawAspect="Content" ObjectID="_1756290884" r:id="rId2"/>
      </w:object>
    </w:r>
  </w:p>
  <w:p w14:paraId="5AA26AA6" w14:textId="77777777" w:rsidR="00DB7124" w:rsidRDefault="00DB71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B3716" w14:textId="28611851" w:rsidR="00DB7124" w:rsidRDefault="00DB7124" w:rsidP="002B1406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13EA953" wp14:editId="2BF2BA13">
              <wp:simplePos x="0" y="0"/>
              <wp:positionH relativeFrom="page">
                <wp:posOffset>1916264</wp:posOffset>
              </wp:positionH>
              <wp:positionV relativeFrom="page">
                <wp:posOffset>826936</wp:posOffset>
              </wp:positionV>
              <wp:extent cx="1768475" cy="204304"/>
              <wp:effectExtent l="0" t="0" r="0" b="0"/>
              <wp:wrapSquare wrapText="bothSides"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2043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5771B" w14:textId="77777777" w:rsidR="00DB7124" w:rsidRDefault="00DB7124" w:rsidP="00D17E4B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OSASUN SAILA</w:t>
                          </w:r>
                        </w:p>
                        <w:p w14:paraId="2E371AE1" w14:textId="77777777" w:rsidR="00DB7124" w:rsidRPr="002F474C" w:rsidRDefault="00DB7124" w:rsidP="002B1406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130EFBF0" w14:textId="77777777" w:rsidR="00DB7124" w:rsidRDefault="00DB7124" w:rsidP="002B1406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40E3E3A1" w14:textId="77777777" w:rsidR="00DB7124" w:rsidRDefault="00DB7124" w:rsidP="002B1406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EA95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150.9pt;margin-top:65.1pt;width:139.25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EQtA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" o:allowincell="f" filled="f" stroked="f">
              <v:textbox>
                <w:txbxContent>
                  <w:p w14:paraId="2F85771B" w14:textId="77777777" w:rsidR="00DB7124" w:rsidRDefault="00DB7124" w:rsidP="00D17E4B">
                    <w:pPr>
                      <w:pStyle w:val="Ttulo2"/>
                      <w:spacing w:after="35"/>
                      <w:jc w:val="center"/>
                    </w:pPr>
                    <w:r>
                      <w:t>OSASUN SAILA</w:t>
                    </w:r>
                  </w:p>
                  <w:p w14:paraId="2E371AE1" w14:textId="77777777" w:rsidR="00DB7124" w:rsidRPr="002F474C" w:rsidRDefault="00DB7124" w:rsidP="002B1406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130EFBF0" w14:textId="77777777" w:rsidR="00DB7124" w:rsidRDefault="00DB7124" w:rsidP="002B1406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40E3E3A1" w14:textId="77777777" w:rsidR="00DB7124" w:rsidRDefault="00DB7124" w:rsidP="002B1406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1CF6168" wp14:editId="2FEEA78E">
              <wp:simplePos x="0" y="0"/>
              <wp:positionH relativeFrom="page">
                <wp:posOffset>4118776</wp:posOffset>
              </wp:positionH>
              <wp:positionV relativeFrom="page">
                <wp:posOffset>826936</wp:posOffset>
              </wp:positionV>
              <wp:extent cx="1857375" cy="204304"/>
              <wp:effectExtent l="0" t="0" r="0" b="0"/>
              <wp:wrapSquare wrapText="bothSides"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2043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06F3C" w14:textId="3C944227" w:rsidR="00DB7124" w:rsidRDefault="00DB7124" w:rsidP="00D17E4B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DEPARTAMENTO DE SALUD</w:t>
                          </w:r>
                        </w:p>
                        <w:p w14:paraId="02D7F8D0" w14:textId="77777777" w:rsidR="00DB7124" w:rsidRPr="002F474C" w:rsidRDefault="00DB7124" w:rsidP="002B1406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sz w:val="14"/>
                            </w:rPr>
                            <w:t>Viceconsejería de Administración y Financiación Sanitarias</w:t>
                          </w:r>
                        </w:p>
                        <w:p w14:paraId="3270F6E4" w14:textId="77777777" w:rsidR="00DB7124" w:rsidRPr="00F511E8" w:rsidRDefault="00DB7124" w:rsidP="002B1406">
                          <w:pPr>
                            <w:pStyle w:val="Ttulo4"/>
                          </w:pPr>
                          <w:r w:rsidRPr="00F511E8">
                            <w:t>Dirección de Aseguramiento</w:t>
                          </w:r>
                        </w:p>
                        <w:p w14:paraId="32BC5810" w14:textId="77777777" w:rsidR="00DB7124" w:rsidRDefault="00DB7124" w:rsidP="002B1406">
                          <w:pPr>
                            <w:pStyle w:val="Ttulo4"/>
                          </w:pPr>
                          <w:r>
                            <w:t>y Contratación Sanitarias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CF6168" id="Text Box 10" o:spid="_x0000_s1027" type="#_x0000_t202" style="position:absolute;left:0;text-align:left;margin-left:324.3pt;margin-top:65.1pt;width:146.25pt;height:16.1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Sw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" o:allowincell="f" filled="f" stroked="f">
              <v:textbox>
                <w:txbxContent>
                  <w:p w14:paraId="01A06F3C" w14:textId="3C944227" w:rsidR="00DB7124" w:rsidRDefault="00DB7124" w:rsidP="00D17E4B">
                    <w:pPr>
                      <w:pStyle w:val="Ttulo2"/>
                      <w:spacing w:after="35"/>
                      <w:jc w:val="center"/>
                    </w:pPr>
                    <w:r>
                      <w:t>DEPARTAMENTO DE SALUD</w:t>
                    </w:r>
                  </w:p>
                  <w:p w14:paraId="02D7F8D0" w14:textId="77777777" w:rsidR="00DB7124" w:rsidRPr="002F474C" w:rsidRDefault="00DB7124" w:rsidP="002B1406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sz w:val="14"/>
                      </w:rPr>
                      <w:t>Viceconsejería de Administración y Financiación Sanitarias</w:t>
                    </w:r>
                  </w:p>
                  <w:p w14:paraId="3270F6E4" w14:textId="77777777" w:rsidR="00DB7124" w:rsidRPr="00F511E8" w:rsidRDefault="00DB7124" w:rsidP="002B1406">
                    <w:pPr>
                      <w:pStyle w:val="Ttulo4"/>
                    </w:pPr>
                    <w:r w:rsidRPr="00F511E8">
                      <w:t>Dirección de Aseguramiento</w:t>
                    </w:r>
                  </w:p>
                  <w:p w14:paraId="32BC5810" w14:textId="77777777" w:rsidR="00DB7124" w:rsidRDefault="00DB7124" w:rsidP="002B1406">
                    <w:pPr>
                      <w:pStyle w:val="Ttulo4"/>
                    </w:pPr>
                    <w:r>
                      <w:t>y Contratación Sanitarias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bookmarkStart w:id="3" w:name="_Hlk141946933"/>
    <w:r>
      <w:rPr>
        <w:noProof/>
        <w:sz w:val="16"/>
      </w:rPr>
      <w:object w:dxaOrig="18028" w:dyaOrig="2235" w14:anchorId="613453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7.65pt;height:36.55pt" fillcolor="window">
          <v:imagedata r:id="rId1" o:title=""/>
        </v:shape>
        <o:OLEObject Type="Embed" ProgID="MSPhotoEd.3" ShapeID="_x0000_i1027" DrawAspect="Content" ObjectID="_1756290885" r:id="rId2"/>
      </w:object>
    </w:r>
    <w:bookmarkEnd w:id="3"/>
  </w:p>
  <w:p w14:paraId="3DCD444F" w14:textId="77777777" w:rsidR="00DB7124" w:rsidRDefault="00DB7124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06C26FEE" w14:textId="77777777" w:rsidR="00DB7124" w:rsidRDefault="00DB7124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6C4CC025" w14:textId="77777777" w:rsidR="00DB7124" w:rsidRDefault="00DB7124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57743E9B" w14:textId="77777777" w:rsidR="00DB7124" w:rsidRDefault="00DB7124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2192A131" w14:textId="77777777" w:rsidR="00DB7124" w:rsidRDefault="00DB7124" w:rsidP="002B1406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2D2D2FBC" w14:textId="77777777" w:rsidR="00DB7124" w:rsidRDefault="00DB7124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</w:p>
  <w:p w14:paraId="398D0C23" w14:textId="77777777" w:rsidR="00DB7124" w:rsidRDefault="00DB7124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</w:p>
  <w:p w14:paraId="73176BD2" w14:textId="77777777" w:rsidR="00DB7124" w:rsidRDefault="00DB7124">
    <w:pPr>
      <w:pStyle w:val="Encabezado"/>
      <w:tabs>
        <w:tab w:val="right" w:pos="9923"/>
      </w:tabs>
      <w:ind w:right="-142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.15pt;height:9.15pt" o:bullet="t">
        <v:imagedata r:id="rId1" o:title="BD14655_"/>
      </v:shape>
    </w:pict>
  </w:numPicBullet>
  <w:abstractNum w:abstractNumId="0" w15:restartNumberingAfterBreak="0">
    <w:nsid w:val="021637D0"/>
    <w:multiLevelType w:val="hybridMultilevel"/>
    <w:tmpl w:val="DFF2E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737A"/>
    <w:multiLevelType w:val="hybridMultilevel"/>
    <w:tmpl w:val="524A6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562F4"/>
    <w:multiLevelType w:val="multilevel"/>
    <w:tmpl w:val="C96A7F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2D5A47"/>
    <w:multiLevelType w:val="hybridMultilevel"/>
    <w:tmpl w:val="C34233B6"/>
    <w:lvl w:ilvl="0" w:tplc="6C74F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744A7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7B01E7D"/>
    <w:multiLevelType w:val="hybridMultilevel"/>
    <w:tmpl w:val="36B4F854"/>
    <w:lvl w:ilvl="0" w:tplc="F4286B14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5413A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3777252"/>
    <w:multiLevelType w:val="hybridMultilevel"/>
    <w:tmpl w:val="D452E344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306F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C01D5"/>
    <w:multiLevelType w:val="hybridMultilevel"/>
    <w:tmpl w:val="E6C4A768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CD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9A2228E"/>
    <w:multiLevelType w:val="hybridMultilevel"/>
    <w:tmpl w:val="CA3E1F8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1D0C169E"/>
    <w:multiLevelType w:val="multilevel"/>
    <w:tmpl w:val="D9FADB9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1F8D2EC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008149B"/>
    <w:multiLevelType w:val="hybridMultilevel"/>
    <w:tmpl w:val="41049640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 w15:restartNumberingAfterBreak="0">
    <w:nsid w:val="22C5079A"/>
    <w:multiLevelType w:val="hybridMultilevel"/>
    <w:tmpl w:val="A9F83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61819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98924BA"/>
    <w:multiLevelType w:val="hybridMultilevel"/>
    <w:tmpl w:val="79FC3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94CA5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C6CDE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34903993"/>
    <w:multiLevelType w:val="hybridMultilevel"/>
    <w:tmpl w:val="2834C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46A83"/>
    <w:multiLevelType w:val="hybridMultilevel"/>
    <w:tmpl w:val="D9842F3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25814"/>
    <w:multiLevelType w:val="hybridMultilevel"/>
    <w:tmpl w:val="6D967012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E074D"/>
    <w:multiLevelType w:val="hybridMultilevel"/>
    <w:tmpl w:val="8BC68CF6"/>
    <w:lvl w:ilvl="0" w:tplc="9E18A9D2">
      <w:start w:val="1"/>
      <w:numFmt w:val="decimal"/>
      <w:lvlText w:val="(%1)"/>
      <w:lvlJc w:val="left"/>
      <w:pPr>
        <w:ind w:left="1080" w:hanging="720"/>
      </w:pPr>
      <w:rPr>
        <w:rFonts w:hint="default"/>
        <w:i/>
      </w:rPr>
    </w:lvl>
    <w:lvl w:ilvl="1" w:tplc="042D0019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459B0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F77E8"/>
    <w:multiLevelType w:val="hybridMultilevel"/>
    <w:tmpl w:val="B900E7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B6DA3"/>
    <w:multiLevelType w:val="hybridMultilevel"/>
    <w:tmpl w:val="04604A1A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B4A45"/>
    <w:multiLevelType w:val="multilevel"/>
    <w:tmpl w:val="2BA6C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4F2327EB"/>
    <w:multiLevelType w:val="hybridMultilevel"/>
    <w:tmpl w:val="3A9CD1C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4C06A4"/>
    <w:multiLevelType w:val="hybridMultilevel"/>
    <w:tmpl w:val="FE1E904A"/>
    <w:lvl w:ilvl="0" w:tplc="F98E6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4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A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88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A3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E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0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8E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87279"/>
    <w:multiLevelType w:val="hybridMultilevel"/>
    <w:tmpl w:val="9998F47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EA6370"/>
    <w:multiLevelType w:val="hybridMultilevel"/>
    <w:tmpl w:val="32AC5B8E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1B1E16"/>
    <w:multiLevelType w:val="hybridMultilevel"/>
    <w:tmpl w:val="CD3069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761B85"/>
    <w:multiLevelType w:val="hybridMultilevel"/>
    <w:tmpl w:val="5A10905A"/>
    <w:lvl w:ilvl="0" w:tplc="326E1002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6F7E77"/>
    <w:multiLevelType w:val="hybridMultilevel"/>
    <w:tmpl w:val="8D0C6996"/>
    <w:lvl w:ilvl="0" w:tplc="1AE2B586">
      <w:start w:val="1"/>
      <w:numFmt w:val="decimal"/>
      <w:lvlText w:val="2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136CB"/>
    <w:multiLevelType w:val="hybridMultilevel"/>
    <w:tmpl w:val="A194379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956500"/>
    <w:multiLevelType w:val="hybridMultilevel"/>
    <w:tmpl w:val="05EC7D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A4952"/>
    <w:multiLevelType w:val="hybridMultilevel"/>
    <w:tmpl w:val="47FAC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865E9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BD01E4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28"/>
  </w:num>
  <w:num w:numId="2">
    <w:abstractNumId w:val="7"/>
  </w:num>
  <w:num w:numId="3">
    <w:abstractNumId w:val="25"/>
  </w:num>
  <w:num w:numId="4">
    <w:abstractNumId w:val="8"/>
  </w:num>
  <w:num w:numId="5">
    <w:abstractNumId w:val="21"/>
  </w:num>
  <w:num w:numId="6">
    <w:abstractNumId w:val="36"/>
  </w:num>
  <w:num w:numId="7">
    <w:abstractNumId w:val="20"/>
  </w:num>
  <w:num w:numId="8">
    <w:abstractNumId w:val="23"/>
  </w:num>
  <w:num w:numId="9">
    <w:abstractNumId w:val="5"/>
  </w:num>
  <w:num w:numId="10">
    <w:abstractNumId w:val="11"/>
  </w:num>
  <w:num w:numId="11">
    <w:abstractNumId w:val="22"/>
  </w:num>
  <w:num w:numId="12">
    <w:abstractNumId w:val="10"/>
  </w:num>
  <w:num w:numId="13">
    <w:abstractNumId w:val="27"/>
  </w:num>
  <w:num w:numId="14">
    <w:abstractNumId w:val="35"/>
  </w:num>
  <w:num w:numId="15">
    <w:abstractNumId w:val="33"/>
  </w:num>
  <w:num w:numId="16">
    <w:abstractNumId w:val="14"/>
  </w:num>
  <w:num w:numId="17">
    <w:abstractNumId w:val="32"/>
  </w:num>
  <w:num w:numId="18">
    <w:abstractNumId w:val="17"/>
  </w:num>
  <w:num w:numId="19">
    <w:abstractNumId w:val="19"/>
  </w:num>
  <w:num w:numId="20">
    <w:abstractNumId w:val="1"/>
  </w:num>
  <w:num w:numId="21">
    <w:abstractNumId w:val="34"/>
  </w:num>
  <w:num w:numId="22">
    <w:abstractNumId w:val="30"/>
  </w:num>
  <w:num w:numId="23">
    <w:abstractNumId w:val="37"/>
  </w:num>
  <w:num w:numId="24">
    <w:abstractNumId w:val="16"/>
  </w:num>
  <w:num w:numId="25">
    <w:abstractNumId w:val="3"/>
  </w:num>
  <w:num w:numId="26">
    <w:abstractNumId w:val="24"/>
  </w:num>
  <w:num w:numId="27">
    <w:abstractNumId w:val="31"/>
  </w:num>
  <w:num w:numId="28">
    <w:abstractNumId w:val="29"/>
  </w:num>
  <w:num w:numId="29">
    <w:abstractNumId w:val="13"/>
  </w:num>
  <w:num w:numId="30">
    <w:abstractNumId w:val="2"/>
  </w:num>
  <w:num w:numId="31">
    <w:abstractNumId w:val="26"/>
  </w:num>
  <w:num w:numId="32">
    <w:abstractNumId w:val="15"/>
  </w:num>
  <w:num w:numId="33">
    <w:abstractNumId w:val="38"/>
  </w:num>
  <w:num w:numId="34">
    <w:abstractNumId w:val="12"/>
  </w:num>
  <w:num w:numId="35">
    <w:abstractNumId w:val="6"/>
  </w:num>
  <w:num w:numId="36">
    <w:abstractNumId w:val="18"/>
  </w:num>
  <w:num w:numId="37">
    <w:abstractNumId w:val="9"/>
  </w:num>
  <w:num w:numId="38">
    <w:abstractNumId w:val="4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intFractionalCharacterWidth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kJ0uCKVh9Lrv2j/AZgxjyGnovQ9kajEuLt8mahJjh6IqP9+0av2e7SY52NDXKMVlcZE9FNyCvdPa0zIRDXWTw==" w:salt="fcdF8Y811BxIA5KMfvh7hQ==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0A"/>
    <w:rsid w:val="00002B94"/>
    <w:rsid w:val="000043CD"/>
    <w:rsid w:val="00013063"/>
    <w:rsid w:val="00014714"/>
    <w:rsid w:val="00020FFC"/>
    <w:rsid w:val="0002288E"/>
    <w:rsid w:val="00023866"/>
    <w:rsid w:val="00030F7E"/>
    <w:rsid w:val="00035AAD"/>
    <w:rsid w:val="00044F6F"/>
    <w:rsid w:val="000461E2"/>
    <w:rsid w:val="00061CEB"/>
    <w:rsid w:val="00077109"/>
    <w:rsid w:val="0007790A"/>
    <w:rsid w:val="00082E0F"/>
    <w:rsid w:val="00087A28"/>
    <w:rsid w:val="0009197C"/>
    <w:rsid w:val="00094CE7"/>
    <w:rsid w:val="000A0ED0"/>
    <w:rsid w:val="000B20B1"/>
    <w:rsid w:val="000B378B"/>
    <w:rsid w:val="000B4177"/>
    <w:rsid w:val="000B6C38"/>
    <w:rsid w:val="000C01C4"/>
    <w:rsid w:val="000D2456"/>
    <w:rsid w:val="000D522C"/>
    <w:rsid w:val="000D5EA8"/>
    <w:rsid w:val="000D685D"/>
    <w:rsid w:val="000F051C"/>
    <w:rsid w:val="00101F2F"/>
    <w:rsid w:val="001020B3"/>
    <w:rsid w:val="00104ED7"/>
    <w:rsid w:val="001166C0"/>
    <w:rsid w:val="00124326"/>
    <w:rsid w:val="00125883"/>
    <w:rsid w:val="00131DCE"/>
    <w:rsid w:val="00140309"/>
    <w:rsid w:val="00144882"/>
    <w:rsid w:val="00146E96"/>
    <w:rsid w:val="001478CE"/>
    <w:rsid w:val="00155D69"/>
    <w:rsid w:val="00163970"/>
    <w:rsid w:val="00180A4B"/>
    <w:rsid w:val="001822B8"/>
    <w:rsid w:val="00193127"/>
    <w:rsid w:val="001A373F"/>
    <w:rsid w:val="001B5291"/>
    <w:rsid w:val="001C169F"/>
    <w:rsid w:val="001C4FF7"/>
    <w:rsid w:val="001D2333"/>
    <w:rsid w:val="001D60EE"/>
    <w:rsid w:val="001E3050"/>
    <w:rsid w:val="001E597C"/>
    <w:rsid w:val="001F0926"/>
    <w:rsid w:val="001F1178"/>
    <w:rsid w:val="001F6355"/>
    <w:rsid w:val="001F7DE3"/>
    <w:rsid w:val="00201164"/>
    <w:rsid w:val="00203597"/>
    <w:rsid w:val="00210A29"/>
    <w:rsid w:val="002145AF"/>
    <w:rsid w:val="002223FC"/>
    <w:rsid w:val="0022440B"/>
    <w:rsid w:val="00241E86"/>
    <w:rsid w:val="00243214"/>
    <w:rsid w:val="0024797E"/>
    <w:rsid w:val="00251674"/>
    <w:rsid w:val="00251F0D"/>
    <w:rsid w:val="00252914"/>
    <w:rsid w:val="002667B9"/>
    <w:rsid w:val="00270334"/>
    <w:rsid w:val="002714E0"/>
    <w:rsid w:val="00287BD0"/>
    <w:rsid w:val="002A298A"/>
    <w:rsid w:val="002A66B3"/>
    <w:rsid w:val="002B1406"/>
    <w:rsid w:val="002C424C"/>
    <w:rsid w:val="002E761B"/>
    <w:rsid w:val="002E787F"/>
    <w:rsid w:val="0030318B"/>
    <w:rsid w:val="003035C8"/>
    <w:rsid w:val="00311910"/>
    <w:rsid w:val="00314502"/>
    <w:rsid w:val="00314D11"/>
    <w:rsid w:val="003151B6"/>
    <w:rsid w:val="00323F05"/>
    <w:rsid w:val="0032456B"/>
    <w:rsid w:val="0032477D"/>
    <w:rsid w:val="003327C1"/>
    <w:rsid w:val="0034147D"/>
    <w:rsid w:val="0034196A"/>
    <w:rsid w:val="003443A5"/>
    <w:rsid w:val="003463D6"/>
    <w:rsid w:val="00350E64"/>
    <w:rsid w:val="00375D68"/>
    <w:rsid w:val="00377170"/>
    <w:rsid w:val="00396143"/>
    <w:rsid w:val="003973C0"/>
    <w:rsid w:val="003C77C8"/>
    <w:rsid w:val="003D4FC6"/>
    <w:rsid w:val="003D6702"/>
    <w:rsid w:val="003E0363"/>
    <w:rsid w:val="003E4645"/>
    <w:rsid w:val="00401BE1"/>
    <w:rsid w:val="00406CE2"/>
    <w:rsid w:val="00422CA6"/>
    <w:rsid w:val="00423FCA"/>
    <w:rsid w:val="00437099"/>
    <w:rsid w:val="004429CC"/>
    <w:rsid w:val="0045563F"/>
    <w:rsid w:val="00461078"/>
    <w:rsid w:val="00480028"/>
    <w:rsid w:val="004964A9"/>
    <w:rsid w:val="004B0077"/>
    <w:rsid w:val="004B102A"/>
    <w:rsid w:val="004C5980"/>
    <w:rsid w:val="004D1111"/>
    <w:rsid w:val="004D471B"/>
    <w:rsid w:val="004D7C6D"/>
    <w:rsid w:val="004E0991"/>
    <w:rsid w:val="004E35F2"/>
    <w:rsid w:val="004E6336"/>
    <w:rsid w:val="004F07CA"/>
    <w:rsid w:val="0050174A"/>
    <w:rsid w:val="00503253"/>
    <w:rsid w:val="005039FC"/>
    <w:rsid w:val="00506D69"/>
    <w:rsid w:val="005120E4"/>
    <w:rsid w:val="00520BC4"/>
    <w:rsid w:val="00526326"/>
    <w:rsid w:val="00533756"/>
    <w:rsid w:val="0053704E"/>
    <w:rsid w:val="00540B78"/>
    <w:rsid w:val="00552ED9"/>
    <w:rsid w:val="00552F61"/>
    <w:rsid w:val="005563C8"/>
    <w:rsid w:val="00562B62"/>
    <w:rsid w:val="0056613B"/>
    <w:rsid w:val="00570EBE"/>
    <w:rsid w:val="005910CD"/>
    <w:rsid w:val="0059444C"/>
    <w:rsid w:val="00595569"/>
    <w:rsid w:val="005A2E29"/>
    <w:rsid w:val="005A3A9A"/>
    <w:rsid w:val="005B2D1E"/>
    <w:rsid w:val="005B61F3"/>
    <w:rsid w:val="005C0558"/>
    <w:rsid w:val="005D031B"/>
    <w:rsid w:val="005D5D9B"/>
    <w:rsid w:val="005F256D"/>
    <w:rsid w:val="005F53CE"/>
    <w:rsid w:val="006044CA"/>
    <w:rsid w:val="0060456E"/>
    <w:rsid w:val="006056D3"/>
    <w:rsid w:val="006118E7"/>
    <w:rsid w:val="00620963"/>
    <w:rsid w:val="00622E68"/>
    <w:rsid w:val="00633251"/>
    <w:rsid w:val="00633953"/>
    <w:rsid w:val="00657679"/>
    <w:rsid w:val="00664B9C"/>
    <w:rsid w:val="006661AB"/>
    <w:rsid w:val="00667A8B"/>
    <w:rsid w:val="006717A2"/>
    <w:rsid w:val="00674436"/>
    <w:rsid w:val="0068205A"/>
    <w:rsid w:val="00692B0A"/>
    <w:rsid w:val="00695C6B"/>
    <w:rsid w:val="006A0F17"/>
    <w:rsid w:val="006A4650"/>
    <w:rsid w:val="006A6826"/>
    <w:rsid w:val="006B5D93"/>
    <w:rsid w:val="006D029E"/>
    <w:rsid w:val="006D0B93"/>
    <w:rsid w:val="006D4869"/>
    <w:rsid w:val="006D71AB"/>
    <w:rsid w:val="006F05F0"/>
    <w:rsid w:val="006F22C1"/>
    <w:rsid w:val="006F3A91"/>
    <w:rsid w:val="006F58D7"/>
    <w:rsid w:val="0071318D"/>
    <w:rsid w:val="00715D56"/>
    <w:rsid w:val="00716007"/>
    <w:rsid w:val="00722E07"/>
    <w:rsid w:val="00743A4B"/>
    <w:rsid w:val="0077360D"/>
    <w:rsid w:val="00773A39"/>
    <w:rsid w:val="0078082F"/>
    <w:rsid w:val="00781FB2"/>
    <w:rsid w:val="00782CE4"/>
    <w:rsid w:val="0078510F"/>
    <w:rsid w:val="007A0481"/>
    <w:rsid w:val="007A0BAD"/>
    <w:rsid w:val="007A0D8B"/>
    <w:rsid w:val="007A4FDA"/>
    <w:rsid w:val="007B2703"/>
    <w:rsid w:val="007B3634"/>
    <w:rsid w:val="007B503F"/>
    <w:rsid w:val="007B6A7F"/>
    <w:rsid w:val="007C3362"/>
    <w:rsid w:val="007C4FD5"/>
    <w:rsid w:val="007C527E"/>
    <w:rsid w:val="007C7B17"/>
    <w:rsid w:val="007E1013"/>
    <w:rsid w:val="007E2062"/>
    <w:rsid w:val="007E717B"/>
    <w:rsid w:val="00802B64"/>
    <w:rsid w:val="008037D7"/>
    <w:rsid w:val="00804AAC"/>
    <w:rsid w:val="00813ADE"/>
    <w:rsid w:val="00814969"/>
    <w:rsid w:val="00827DF1"/>
    <w:rsid w:val="00832A59"/>
    <w:rsid w:val="00835C8A"/>
    <w:rsid w:val="00855677"/>
    <w:rsid w:val="008638F5"/>
    <w:rsid w:val="0086576B"/>
    <w:rsid w:val="00871580"/>
    <w:rsid w:val="008728D0"/>
    <w:rsid w:val="008731F7"/>
    <w:rsid w:val="00873DBF"/>
    <w:rsid w:val="00876DC8"/>
    <w:rsid w:val="00876F34"/>
    <w:rsid w:val="00891A27"/>
    <w:rsid w:val="00893E0C"/>
    <w:rsid w:val="0089509D"/>
    <w:rsid w:val="008A54F6"/>
    <w:rsid w:val="008A701E"/>
    <w:rsid w:val="008B1315"/>
    <w:rsid w:val="008B6108"/>
    <w:rsid w:val="008C0F8A"/>
    <w:rsid w:val="008D490F"/>
    <w:rsid w:val="008E452F"/>
    <w:rsid w:val="008F4827"/>
    <w:rsid w:val="0090309F"/>
    <w:rsid w:val="009035D0"/>
    <w:rsid w:val="009078FB"/>
    <w:rsid w:val="00921D88"/>
    <w:rsid w:val="00933803"/>
    <w:rsid w:val="0093383B"/>
    <w:rsid w:val="00933B22"/>
    <w:rsid w:val="009401FC"/>
    <w:rsid w:val="0095190F"/>
    <w:rsid w:val="00951F87"/>
    <w:rsid w:val="00953CEE"/>
    <w:rsid w:val="00974F36"/>
    <w:rsid w:val="009803F4"/>
    <w:rsid w:val="009826C1"/>
    <w:rsid w:val="00984D0B"/>
    <w:rsid w:val="00991E12"/>
    <w:rsid w:val="0099490F"/>
    <w:rsid w:val="009B1282"/>
    <w:rsid w:val="009B1F34"/>
    <w:rsid w:val="009B2C89"/>
    <w:rsid w:val="009B7ACA"/>
    <w:rsid w:val="009E3BFA"/>
    <w:rsid w:val="009F3091"/>
    <w:rsid w:val="009F421F"/>
    <w:rsid w:val="009F74D9"/>
    <w:rsid w:val="00A01360"/>
    <w:rsid w:val="00A11150"/>
    <w:rsid w:val="00A174B4"/>
    <w:rsid w:val="00A3369D"/>
    <w:rsid w:val="00A3628A"/>
    <w:rsid w:val="00A4118E"/>
    <w:rsid w:val="00A54924"/>
    <w:rsid w:val="00A65E2B"/>
    <w:rsid w:val="00A664AB"/>
    <w:rsid w:val="00A672E2"/>
    <w:rsid w:val="00A70831"/>
    <w:rsid w:val="00A71DEC"/>
    <w:rsid w:val="00A77F57"/>
    <w:rsid w:val="00A83D5A"/>
    <w:rsid w:val="00A92FFA"/>
    <w:rsid w:val="00A96003"/>
    <w:rsid w:val="00AA37E2"/>
    <w:rsid w:val="00AA5C59"/>
    <w:rsid w:val="00AB05DE"/>
    <w:rsid w:val="00AB4C30"/>
    <w:rsid w:val="00AC2CAD"/>
    <w:rsid w:val="00AC75F2"/>
    <w:rsid w:val="00AC783D"/>
    <w:rsid w:val="00AD0F47"/>
    <w:rsid w:val="00AF114E"/>
    <w:rsid w:val="00AF66A9"/>
    <w:rsid w:val="00AF66DA"/>
    <w:rsid w:val="00B00B85"/>
    <w:rsid w:val="00B04D96"/>
    <w:rsid w:val="00B1466A"/>
    <w:rsid w:val="00B1762D"/>
    <w:rsid w:val="00B20C25"/>
    <w:rsid w:val="00B25417"/>
    <w:rsid w:val="00B32F51"/>
    <w:rsid w:val="00B33316"/>
    <w:rsid w:val="00B36469"/>
    <w:rsid w:val="00B4621A"/>
    <w:rsid w:val="00B47414"/>
    <w:rsid w:val="00B62442"/>
    <w:rsid w:val="00B66B3A"/>
    <w:rsid w:val="00B670AC"/>
    <w:rsid w:val="00B754DE"/>
    <w:rsid w:val="00B764CB"/>
    <w:rsid w:val="00B82260"/>
    <w:rsid w:val="00B847B9"/>
    <w:rsid w:val="00B90D0C"/>
    <w:rsid w:val="00B9192A"/>
    <w:rsid w:val="00B9555F"/>
    <w:rsid w:val="00BA049C"/>
    <w:rsid w:val="00BA1620"/>
    <w:rsid w:val="00BB039A"/>
    <w:rsid w:val="00BB4B43"/>
    <w:rsid w:val="00BB72F8"/>
    <w:rsid w:val="00BC555E"/>
    <w:rsid w:val="00BD0782"/>
    <w:rsid w:val="00BD5BD6"/>
    <w:rsid w:val="00BE2C45"/>
    <w:rsid w:val="00BE6D4D"/>
    <w:rsid w:val="00BE7269"/>
    <w:rsid w:val="00BF4E48"/>
    <w:rsid w:val="00BF773E"/>
    <w:rsid w:val="00BF7E34"/>
    <w:rsid w:val="00C01A4C"/>
    <w:rsid w:val="00C13C83"/>
    <w:rsid w:val="00C14583"/>
    <w:rsid w:val="00C301B7"/>
    <w:rsid w:val="00C33FB5"/>
    <w:rsid w:val="00C3447E"/>
    <w:rsid w:val="00C358F5"/>
    <w:rsid w:val="00C51823"/>
    <w:rsid w:val="00C52299"/>
    <w:rsid w:val="00C54D97"/>
    <w:rsid w:val="00C55D5C"/>
    <w:rsid w:val="00C55EB2"/>
    <w:rsid w:val="00C63A22"/>
    <w:rsid w:val="00C67B59"/>
    <w:rsid w:val="00C74FDB"/>
    <w:rsid w:val="00C7577F"/>
    <w:rsid w:val="00C7598C"/>
    <w:rsid w:val="00C843A1"/>
    <w:rsid w:val="00C85662"/>
    <w:rsid w:val="00C962B8"/>
    <w:rsid w:val="00C97F81"/>
    <w:rsid w:val="00CA38EB"/>
    <w:rsid w:val="00CA52DF"/>
    <w:rsid w:val="00CB2AB8"/>
    <w:rsid w:val="00CC181D"/>
    <w:rsid w:val="00CC7C22"/>
    <w:rsid w:val="00CD4EA8"/>
    <w:rsid w:val="00CD5527"/>
    <w:rsid w:val="00CD66BD"/>
    <w:rsid w:val="00CE2DBD"/>
    <w:rsid w:val="00CE55C5"/>
    <w:rsid w:val="00CE5F13"/>
    <w:rsid w:val="00CE7DC8"/>
    <w:rsid w:val="00CF7A47"/>
    <w:rsid w:val="00D15482"/>
    <w:rsid w:val="00D17E4B"/>
    <w:rsid w:val="00D20967"/>
    <w:rsid w:val="00D352BC"/>
    <w:rsid w:val="00D50788"/>
    <w:rsid w:val="00D7566B"/>
    <w:rsid w:val="00D81F36"/>
    <w:rsid w:val="00D8453A"/>
    <w:rsid w:val="00D84614"/>
    <w:rsid w:val="00D873D5"/>
    <w:rsid w:val="00D91C37"/>
    <w:rsid w:val="00D93D92"/>
    <w:rsid w:val="00DA0544"/>
    <w:rsid w:val="00DA7D4D"/>
    <w:rsid w:val="00DB1323"/>
    <w:rsid w:val="00DB15B6"/>
    <w:rsid w:val="00DB7124"/>
    <w:rsid w:val="00DC093B"/>
    <w:rsid w:val="00DC09DE"/>
    <w:rsid w:val="00DC79B9"/>
    <w:rsid w:val="00DD13BE"/>
    <w:rsid w:val="00DD2C47"/>
    <w:rsid w:val="00DD797C"/>
    <w:rsid w:val="00DE4752"/>
    <w:rsid w:val="00E0695E"/>
    <w:rsid w:val="00E12012"/>
    <w:rsid w:val="00E12A40"/>
    <w:rsid w:val="00E22385"/>
    <w:rsid w:val="00E223AB"/>
    <w:rsid w:val="00E246CB"/>
    <w:rsid w:val="00E30862"/>
    <w:rsid w:val="00E34086"/>
    <w:rsid w:val="00E35E28"/>
    <w:rsid w:val="00E37A40"/>
    <w:rsid w:val="00E460AE"/>
    <w:rsid w:val="00E505EE"/>
    <w:rsid w:val="00E6472F"/>
    <w:rsid w:val="00E65952"/>
    <w:rsid w:val="00E8366D"/>
    <w:rsid w:val="00E86BFA"/>
    <w:rsid w:val="00E93893"/>
    <w:rsid w:val="00E95A38"/>
    <w:rsid w:val="00EA212C"/>
    <w:rsid w:val="00EA6C9C"/>
    <w:rsid w:val="00EA7D67"/>
    <w:rsid w:val="00EB1D5C"/>
    <w:rsid w:val="00EB57E5"/>
    <w:rsid w:val="00ED156F"/>
    <w:rsid w:val="00EF234A"/>
    <w:rsid w:val="00EF4A58"/>
    <w:rsid w:val="00EF7763"/>
    <w:rsid w:val="00F029AD"/>
    <w:rsid w:val="00F03D76"/>
    <w:rsid w:val="00F24BE0"/>
    <w:rsid w:val="00F26700"/>
    <w:rsid w:val="00F35B90"/>
    <w:rsid w:val="00F4269D"/>
    <w:rsid w:val="00F4557D"/>
    <w:rsid w:val="00F50684"/>
    <w:rsid w:val="00F542F5"/>
    <w:rsid w:val="00F5606D"/>
    <w:rsid w:val="00F63CC0"/>
    <w:rsid w:val="00F706D1"/>
    <w:rsid w:val="00F70DF7"/>
    <w:rsid w:val="00F71754"/>
    <w:rsid w:val="00F75F6B"/>
    <w:rsid w:val="00F85354"/>
    <w:rsid w:val="00F91789"/>
    <w:rsid w:val="00F97ACE"/>
    <w:rsid w:val="00FB24CA"/>
    <w:rsid w:val="00FC5E02"/>
    <w:rsid w:val="00FC6104"/>
    <w:rsid w:val="00FC66CB"/>
    <w:rsid w:val="00FC7328"/>
    <w:rsid w:val="00FE2110"/>
    <w:rsid w:val="00FE5EED"/>
    <w:rsid w:val="00FE7766"/>
    <w:rsid w:val="00FF2FB5"/>
    <w:rsid w:val="00FF462B"/>
    <w:rsid w:val="05767D20"/>
    <w:rsid w:val="0FE65991"/>
    <w:rsid w:val="118A3129"/>
    <w:rsid w:val="153848DF"/>
    <w:rsid w:val="23A25DDC"/>
    <w:rsid w:val="2EA48000"/>
    <w:rsid w:val="3117DBFC"/>
    <w:rsid w:val="3593BFA5"/>
    <w:rsid w:val="5183E2B2"/>
    <w:rsid w:val="56407F30"/>
    <w:rsid w:val="5CDD0EB8"/>
    <w:rsid w:val="611BDC30"/>
    <w:rsid w:val="6AE8C5FE"/>
    <w:rsid w:val="6D2D0F2D"/>
    <w:rsid w:val="710022C0"/>
    <w:rsid w:val="7CED709C"/>
    <w:rsid w:val="7E60E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1"/>
    <o:shapelayout v:ext="edit">
      <o:idmap v:ext="edit" data="2"/>
    </o:shapelayout>
  </w:shapeDefaults>
  <w:decimalSymbol w:val=","/>
  <w:listSeparator w:val=";"/>
  <w14:docId w14:val="55BE2A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B0A"/>
    <w:rPr>
      <w:sz w:val="24"/>
      <w:lang w:val="es-ES_tradnl" w:eastAsia="es-ES_tradnl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qFormat/>
    <w:pPr>
      <w:keepNext/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qFormat/>
    <w:pPr>
      <w:keepNext/>
      <w:spacing w:before="35"/>
      <w:outlineLvl w:val="3"/>
    </w:pPr>
    <w:rPr>
      <w:rFonts w:ascii="Arial" w:hAnsi="Arial"/>
      <w:i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paragraph" w:customStyle="1" w:styleId="CarCar1CarCarCarCarCarCarCar">
    <w:name w:val="Car Car1 Car Car Car Car Car Car Car"/>
    <w:basedOn w:val="Normal"/>
    <w:rsid w:val="00692B0A"/>
    <w:pPr>
      <w:spacing w:after="160" w:line="240" w:lineRule="exact"/>
    </w:pPr>
    <w:rPr>
      <w:rFonts w:ascii="Arial" w:hAnsi="Arial"/>
      <w:sz w:val="20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7A40"/>
    <w:rPr>
      <w:sz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7A40"/>
    <w:rPr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D66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1448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882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rsid w:val="0014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882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AB4C3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4C30"/>
    <w:rPr>
      <w:rFonts w:ascii="Calibri" w:hAnsi="Calibri" w:cs="Calibri"/>
      <w:b/>
      <w:bCs/>
      <w:sz w:val="22"/>
      <w:szCs w:val="22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0991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E0991"/>
    <w:rPr>
      <w:lang w:val="es-ES_tradnl"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0991"/>
    <w:rPr>
      <w:b/>
      <w:bCs/>
      <w:lang w:val="es-ES_tradnl" w:eastAsia="es-ES_tradnl"/>
    </w:rPr>
  </w:style>
  <w:style w:type="paragraph" w:styleId="Textonotapie">
    <w:name w:val="footnote text"/>
    <w:basedOn w:val="Normal"/>
    <w:link w:val="TextonotapieCar"/>
    <w:semiHidden/>
    <w:unhideWhenUsed/>
    <w:rsid w:val="00FC7328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FC7328"/>
    <w:rPr>
      <w:lang w:val="es-ES_tradnl" w:eastAsia="es-ES_tradnl"/>
    </w:rPr>
  </w:style>
  <w:style w:type="character" w:styleId="Refdenotaalpie">
    <w:name w:val="footnote reference"/>
    <w:basedOn w:val="Fuentedeprrafopredeter"/>
    <w:semiHidden/>
    <w:unhideWhenUsed/>
    <w:rsid w:val="00FC73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txintxu\Desktop\plantillak%20eta%20logoak\Lurralde%20Ordezkaritza%20Gipuzko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A07ED5B0006485A87F73F8997CB4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908C-A226-4A5D-8659-9D079D0E15B7}"/>
      </w:docPartPr>
      <w:docPartBody>
        <w:p w:rsidR="00A2409A" w:rsidRDefault="00A2409A" w:rsidP="00A2409A">
          <w:pPr>
            <w:pStyle w:val="EA07ED5B0006485A87F73F8997CB4E4F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05BB8D1141A04B9CBF3637B7403A8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3200-7998-4D8D-A613-37F79078F2E8}"/>
      </w:docPartPr>
      <w:docPartBody>
        <w:p w:rsidR="00A2409A" w:rsidRDefault="00A2409A" w:rsidP="00A2409A">
          <w:pPr>
            <w:pStyle w:val="05BB8D1141A04B9CBF3637B7403A8CB1"/>
          </w:pPr>
          <w:r w:rsidRPr="00AB5F9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69EBCBF6399941EBAECDE16831B5C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B7A58-FB66-45AF-A4DA-8E2722F64970}"/>
      </w:docPartPr>
      <w:docPartBody>
        <w:p w:rsidR="00A2409A" w:rsidRDefault="00A2409A" w:rsidP="00A2409A">
          <w:pPr>
            <w:pStyle w:val="69EBCBF6399941EBAECDE16831B5C061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09A"/>
    <w:rsid w:val="00A2409A"/>
    <w:rsid w:val="00B43ED0"/>
    <w:rsid w:val="00D502D7"/>
    <w:rsid w:val="00E7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2409A"/>
    <w:rPr>
      <w:color w:val="808080"/>
    </w:rPr>
  </w:style>
  <w:style w:type="paragraph" w:customStyle="1" w:styleId="EA07ED5B0006485A87F73F8997CB4E4F">
    <w:name w:val="EA07ED5B0006485A87F73F8997CB4E4F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05BB8D1141A04B9CBF3637B7403A8CB1">
    <w:name w:val="05BB8D1141A04B9CBF3637B7403A8CB1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69EBCBF6399941EBAECDE16831B5C061">
    <w:name w:val="69EBCBF6399941EBAECDE16831B5C061"/>
    <w:rsid w:val="00A240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81b18d-d5bb-4661-9cbe-9a09a103df1c" xsi:nil="true"/>
    <lcf76f155ced4ddcb4097134ff3c332f xmlns="0bedec0e-ce89-4f71-aad7-765f6d56ee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D592B5B7F71BBA44B632B5A73B56616E" ma:contentTypeVersion="13" ma:contentTypeDescription="Sortu dokumentu berri bat." ma:contentTypeScope="" ma:versionID="ecf2bcd040873de9460d9fa57e0cbe96">
  <xsd:schema xmlns:xsd="http://www.w3.org/2001/XMLSchema" xmlns:xs="http://www.w3.org/2001/XMLSchema" xmlns:p="http://schemas.microsoft.com/office/2006/metadata/properties" xmlns:ns2="0bedec0e-ce89-4f71-aad7-765f6d56eeaa" xmlns:ns3="2181b18d-d5bb-4661-9cbe-9a09a103df1c" targetNamespace="http://schemas.microsoft.com/office/2006/metadata/properties" ma:root="true" ma:fieldsID="2ea0ed3a30eb407c8e77a13df269e400" ns2:_="" ns3:_="">
    <xsd:import namespace="0bedec0e-ce89-4f71-aad7-765f6d56eeaa"/>
    <xsd:import namespace="2181b18d-d5bb-4661-9cbe-9a09a103d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c0e-ce89-4f71-aad7-765f6d56e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1b18d-d5bb-4661-9cbe-9a09a103d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98a6a73-44c0-409b-af12-e7ca3c3785ef}" ma:internalName="TaxCatchAll" ma:showField="CatchAllData" ma:web="2181b18d-d5bb-4661-9cbe-9a09a103d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BEA94-5296-4BC0-A3AD-C23A0F438F24}">
  <ds:schemaRefs>
    <ds:schemaRef ds:uri="2181b18d-d5bb-4661-9cbe-9a09a103df1c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bedec0e-ce89-4f71-aad7-765f6d56eea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8CBEE5-113B-4833-B849-4DED96A92D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6967D-3188-4C34-9A10-5267B48B5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c0e-ce89-4f71-aad7-765f6d56eeaa"/>
    <ds:schemaRef ds:uri="2181b18d-d5bb-4661-9cbe-9a09a103d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F544A8-8D76-4476-82DE-719F96A5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Lurralde Ordezkaritza Gipuzkoa.dot</Template>
  <TotalTime>4</TotalTime>
  <Pages>9</Pages>
  <Words>1732</Words>
  <Characters>9530</Characters>
  <Application>Microsoft Office Word</Application>
  <DocSecurity>0</DocSecurity>
  <Lines>79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Plantilla normalizada para WORD</vt:lpstr>
      <vt:lpstr>Plantilla normalizada para WORD</vt:lpstr>
    </vt:vector>
  </TitlesOfParts>
  <Company>EJIE</Company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creator>Txintxurreta Agirre, Arantxa</dc:creator>
  <cp:lastModifiedBy>Garmendia Navarro, Inés</cp:lastModifiedBy>
  <cp:revision>8</cp:revision>
  <cp:lastPrinted>2019-05-24T07:37:00Z</cp:lastPrinted>
  <dcterms:created xsi:type="dcterms:W3CDTF">2023-09-15T11:05:00Z</dcterms:created>
  <dcterms:modified xsi:type="dcterms:W3CDTF">2023-09-15T11:47:00Z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0x010100D592B5B7F71BBA44B632B5A73B56616E</vt:lpwstr>
  </property>
  <property fmtid="{D5CDD505-2E9C-101B-9397-08002B2CF9AE}" pid="3" name="MediaServiceImageTags">
    <vt:lpwstr/>
  </property>
</Properties>
</file>