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D151E" w14:textId="143F1468" w:rsidR="00AD0F47" w:rsidRDefault="00A96003" w:rsidP="0077360D">
      <w:pPr>
        <w:spacing w:line="276" w:lineRule="auto"/>
        <w:contextualSpacing/>
        <w:jc w:val="center"/>
        <w:rPr>
          <w:rFonts w:asciiTheme="majorHAnsi" w:hAnsiTheme="majorHAnsi" w:cstheme="minorHAnsi"/>
          <w:b/>
          <w:sz w:val="30"/>
          <w:szCs w:val="30"/>
        </w:rPr>
      </w:pPr>
      <w:r>
        <w:rPr>
          <w:rFonts w:asciiTheme="majorHAnsi" w:hAnsiTheme="majorHAnsi" w:cstheme="minorHAnsi"/>
          <w:b/>
          <w:sz w:val="30"/>
          <w:szCs w:val="30"/>
        </w:rPr>
        <w:t xml:space="preserve"> </w:t>
      </w:r>
      <w:r w:rsidR="00AD0F47" w:rsidRPr="0077360D">
        <w:rPr>
          <w:rFonts w:asciiTheme="majorHAnsi" w:hAnsiTheme="majorHAnsi" w:cstheme="minorHAnsi"/>
          <w:b/>
          <w:sz w:val="30"/>
          <w:szCs w:val="30"/>
        </w:rPr>
        <w:t>FORMULARIO</w:t>
      </w:r>
      <w:r w:rsidR="000461E2" w:rsidRPr="0077360D">
        <w:rPr>
          <w:rFonts w:asciiTheme="majorHAnsi" w:hAnsiTheme="majorHAnsi" w:cstheme="minorHAnsi"/>
          <w:b/>
          <w:sz w:val="30"/>
          <w:szCs w:val="30"/>
        </w:rPr>
        <w:t xml:space="preserve"> </w:t>
      </w:r>
      <w:r w:rsidR="00AD0F47" w:rsidRPr="0077360D">
        <w:rPr>
          <w:rFonts w:asciiTheme="majorHAnsi" w:hAnsiTheme="majorHAnsi" w:cstheme="minorHAnsi"/>
          <w:b/>
          <w:sz w:val="30"/>
          <w:szCs w:val="30"/>
        </w:rPr>
        <w:t xml:space="preserve">DE SOLICITUD Y EVALUACIÓN DE PROYECTOS BOTTOM-UP </w:t>
      </w:r>
      <w:r w:rsidR="00F71754">
        <w:rPr>
          <w:rFonts w:asciiTheme="majorHAnsi" w:hAnsiTheme="majorHAnsi" w:cstheme="minorHAnsi"/>
          <w:b/>
          <w:sz w:val="30"/>
          <w:szCs w:val="30"/>
        </w:rPr>
        <w:t>2023</w:t>
      </w:r>
    </w:p>
    <w:p w14:paraId="39F00667" w14:textId="77777777" w:rsidR="0077360D" w:rsidRPr="008C0F8A" w:rsidRDefault="0077360D" w:rsidP="0077360D">
      <w:pPr>
        <w:spacing w:line="276" w:lineRule="auto"/>
        <w:ind w:left="142"/>
        <w:contextualSpacing/>
        <w:jc w:val="center"/>
        <w:rPr>
          <w:rFonts w:asciiTheme="majorHAnsi" w:hAnsiTheme="majorHAnsi" w:cstheme="minorHAnsi"/>
          <w:b/>
          <w:sz w:val="16"/>
          <w:szCs w:val="16"/>
        </w:rPr>
      </w:pPr>
    </w:p>
    <w:p w14:paraId="4832637A" w14:textId="77777777" w:rsidR="0077360D" w:rsidRPr="0077360D" w:rsidRDefault="0077360D" w:rsidP="0077360D">
      <w:pPr>
        <w:spacing w:line="276" w:lineRule="auto"/>
        <w:contextualSpacing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472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504"/>
      </w:tblGrid>
      <w:tr w:rsidR="0077360D" w:rsidRPr="00437280" w14:paraId="5320B68F" w14:textId="77777777" w:rsidTr="0077360D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01F12CA" w14:textId="77777777" w:rsidR="0077360D" w:rsidRPr="00C67DAB" w:rsidRDefault="0077360D" w:rsidP="0077360D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C67DAB"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  <w:t>DATOS DE IDENTIFICACIÓN DEL PROYECTO</w:t>
            </w:r>
          </w:p>
        </w:tc>
      </w:tr>
    </w:tbl>
    <w:p w14:paraId="29086A5C" w14:textId="77777777" w:rsidR="0077360D" w:rsidRPr="00437280" w:rsidRDefault="0077360D" w:rsidP="0077360D">
      <w:pPr>
        <w:pStyle w:val="Prrafodelista"/>
        <w:spacing w:after="0"/>
        <w:ind w:left="0"/>
        <w:jc w:val="both"/>
        <w:rPr>
          <w:rFonts w:cstheme="minorHAnsi"/>
          <w:b/>
        </w:rPr>
      </w:pPr>
    </w:p>
    <w:p w14:paraId="42E5202A" w14:textId="77777777" w:rsidR="00B90D0C" w:rsidRPr="004D7C6D" w:rsidRDefault="0077360D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D7C6D">
        <w:rPr>
          <w:rFonts w:asciiTheme="minorHAnsi" w:hAnsiTheme="minorHAnsi" w:cstheme="minorHAnsi"/>
          <w:b/>
          <w:sz w:val="22"/>
          <w:szCs w:val="22"/>
        </w:rPr>
        <w:t>T</w:t>
      </w:r>
      <w:r w:rsidR="0034147D">
        <w:rPr>
          <w:rFonts w:asciiTheme="minorHAnsi" w:hAnsiTheme="minorHAnsi" w:cstheme="minorHAnsi"/>
          <w:b/>
          <w:sz w:val="22"/>
          <w:szCs w:val="22"/>
        </w:rPr>
        <w:t>ítulo</w:t>
      </w:r>
      <w:r w:rsidR="00144882" w:rsidRPr="004D7C6D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6B0FD5CE" w14:textId="77777777" w:rsidR="00B90D0C" w:rsidRPr="004D7C6D" w:rsidRDefault="00B90D0C" w:rsidP="0077360D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98A24EA" w14:textId="77777777" w:rsidR="00EA6C9C" w:rsidRPr="004D7C6D" w:rsidRDefault="00EA6C9C" w:rsidP="0077360D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  <w:r w:rsidRPr="004D7C6D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0" w:name="Texto22"/>
      <w:r w:rsidRPr="004D7C6D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Pr="004D7C6D">
        <w:rPr>
          <w:rFonts w:asciiTheme="minorHAnsi" w:hAnsiTheme="minorHAnsi" w:cstheme="minorHAnsi"/>
          <w:b/>
          <w:sz w:val="22"/>
          <w:szCs w:val="22"/>
        </w:rPr>
      </w:r>
      <w:r w:rsidRPr="004D7C6D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4D7C6D">
        <w:rPr>
          <w:rFonts w:asciiTheme="minorHAnsi" w:hAnsiTheme="minorHAnsi" w:cstheme="minorHAnsi"/>
          <w:b/>
          <w:sz w:val="22"/>
          <w:szCs w:val="22"/>
        </w:rPr>
        <w:fldChar w:fldCharType="end"/>
      </w:r>
      <w:bookmarkEnd w:id="0"/>
      <w:r w:rsidR="00F03D76"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14:paraId="23B70033" w14:textId="77777777" w:rsidR="00EA6C9C" w:rsidRPr="004D7C6D" w:rsidRDefault="00EA6C9C" w:rsidP="0077360D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E8F5A2D" w14:textId="77777777" w:rsidR="00EA6C9C" w:rsidRPr="004D7C6D" w:rsidRDefault="00EA6C9C" w:rsidP="0077360D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C834C4A" w14:textId="77777777" w:rsidR="00144882" w:rsidRPr="004D7C6D" w:rsidRDefault="3593BFA5" w:rsidP="710022C0">
      <w:pPr>
        <w:ind w:left="426"/>
        <w:jc w:val="both"/>
        <w:rPr>
          <w:rFonts w:asciiTheme="minorHAnsi" w:hAnsiTheme="minorHAnsi" w:cstheme="minorBidi"/>
          <w:b/>
          <w:bCs/>
          <w:sz w:val="22"/>
          <w:szCs w:val="22"/>
        </w:rPr>
      </w:pPr>
      <w:r w:rsidRPr="710022C0">
        <w:rPr>
          <w:rFonts w:asciiTheme="minorHAnsi" w:hAnsiTheme="minorHAnsi" w:cstheme="minorBidi"/>
          <w:b/>
          <w:bCs/>
          <w:sz w:val="22"/>
          <w:szCs w:val="22"/>
        </w:rPr>
        <w:t xml:space="preserve">Es un proyecto:    </w:t>
      </w:r>
      <w:r w:rsidR="56407F30" w:rsidRPr="710022C0">
        <w:rPr>
          <w:rFonts w:asciiTheme="minorHAnsi" w:hAnsiTheme="minorHAnsi" w:cstheme="minorBidi"/>
          <w:b/>
          <w:bCs/>
          <w:sz w:val="22"/>
          <w:szCs w:val="22"/>
        </w:rPr>
        <w:t xml:space="preserve">                                 </w:t>
      </w:r>
      <w:r w:rsidR="23A25DDC" w:rsidRPr="710022C0">
        <w:rPr>
          <w:rFonts w:asciiTheme="minorHAnsi" w:hAnsiTheme="minorHAnsi" w:cstheme="minorBidi"/>
          <w:b/>
          <w:bCs/>
          <w:sz w:val="22"/>
          <w:szCs w:val="22"/>
        </w:rPr>
        <w:t xml:space="preserve">Nuevo: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204000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7DC8" w:rsidRPr="004D7C6D">
            <w:rPr>
              <w:rFonts w:ascii="MS Gothic" w:eastAsia="MS Gothic" w:hAnsi="MS Gothic" w:cs="MS Gothic" w:hint="eastAsia"/>
              <w:b/>
              <w:sz w:val="22"/>
              <w:szCs w:val="22"/>
            </w:rPr>
            <w:t>☐</w:t>
          </w:r>
        </w:sdtContent>
      </w:sdt>
      <w:r w:rsidRPr="710022C0">
        <w:rPr>
          <w:rFonts w:asciiTheme="minorHAnsi" w:hAnsiTheme="minorHAnsi" w:cstheme="minorBidi"/>
          <w:b/>
          <w:bCs/>
          <w:sz w:val="22"/>
          <w:szCs w:val="22"/>
        </w:rPr>
        <w:t xml:space="preserve">  </w:t>
      </w:r>
      <w:r w:rsidR="23A25DDC" w:rsidRPr="710022C0">
        <w:rPr>
          <w:rFonts w:asciiTheme="minorHAnsi" w:hAnsiTheme="minorHAnsi" w:cstheme="minorBidi"/>
          <w:b/>
          <w:bCs/>
          <w:sz w:val="22"/>
          <w:szCs w:val="22"/>
        </w:rPr>
        <w:t xml:space="preserve">  </w:t>
      </w:r>
      <w:r w:rsidR="56407F30" w:rsidRPr="710022C0">
        <w:rPr>
          <w:rFonts w:asciiTheme="minorHAnsi" w:hAnsiTheme="minorHAnsi" w:cstheme="minorBidi"/>
          <w:b/>
          <w:bCs/>
          <w:sz w:val="22"/>
          <w:szCs w:val="22"/>
        </w:rPr>
        <w:t xml:space="preserve">                     </w:t>
      </w:r>
      <w:r w:rsidR="6AE8C5FE" w:rsidRPr="710022C0">
        <w:rPr>
          <w:rFonts w:asciiTheme="minorHAnsi" w:hAnsiTheme="minorHAnsi" w:cstheme="minorBidi"/>
          <w:b/>
          <w:bCs/>
          <w:sz w:val="22"/>
          <w:szCs w:val="22"/>
        </w:rPr>
        <w:t>De c</w:t>
      </w:r>
      <w:r w:rsidR="23A25DDC" w:rsidRPr="710022C0">
        <w:rPr>
          <w:rFonts w:asciiTheme="minorHAnsi" w:hAnsiTheme="minorHAnsi" w:cstheme="minorBidi"/>
          <w:b/>
          <w:bCs/>
          <w:sz w:val="22"/>
          <w:szCs w:val="22"/>
        </w:rPr>
        <w:t xml:space="preserve">ontinuidad: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1751804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7DC8" w:rsidRPr="004D7C6D">
            <w:rPr>
              <w:rFonts w:ascii="MS Gothic" w:eastAsia="MS Gothic" w:hAnsi="MS Gothic" w:cs="MS Gothic" w:hint="eastAsia"/>
              <w:b/>
              <w:sz w:val="22"/>
              <w:szCs w:val="22"/>
            </w:rPr>
            <w:t>☐</w:t>
          </w:r>
        </w:sdtContent>
      </w:sdt>
    </w:p>
    <w:p w14:paraId="7412617C" w14:textId="77777777" w:rsidR="00BE7269" w:rsidRPr="004D7C6D" w:rsidRDefault="00BE7269" w:rsidP="00BE7269">
      <w:pPr>
        <w:ind w:left="78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032D181" w14:textId="77777777" w:rsidR="00144882" w:rsidRDefault="00144882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D7C6D">
        <w:rPr>
          <w:rFonts w:asciiTheme="minorHAnsi" w:hAnsiTheme="minorHAnsi" w:cstheme="minorHAnsi"/>
          <w:b/>
          <w:sz w:val="22"/>
          <w:szCs w:val="22"/>
        </w:rPr>
        <w:t xml:space="preserve">Responsable del proyecto </w:t>
      </w:r>
      <w:r w:rsidRPr="004D7C6D">
        <w:rPr>
          <w:rFonts w:asciiTheme="minorHAnsi" w:hAnsiTheme="minorHAnsi" w:cstheme="minorHAnsi"/>
          <w:b/>
          <w:color w:val="A6A6A6"/>
          <w:sz w:val="22"/>
          <w:szCs w:val="22"/>
          <w:vertAlign w:val="superscript"/>
        </w:rPr>
        <w:t>(1</w:t>
      </w:r>
      <w:r w:rsidR="008E452F">
        <w:rPr>
          <w:rFonts w:asciiTheme="minorHAnsi" w:hAnsiTheme="minorHAnsi" w:cstheme="minorHAnsi"/>
          <w:b/>
          <w:color w:val="A6A6A6"/>
          <w:sz w:val="22"/>
          <w:szCs w:val="22"/>
          <w:vertAlign w:val="superscript"/>
        </w:rPr>
        <w:t>)</w:t>
      </w:r>
      <w:bookmarkStart w:id="1" w:name="Texto2"/>
      <w:r w:rsidR="006A4650" w:rsidRPr="004D7C6D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fldChar w:fldCharType="end"/>
      </w:r>
      <w:bookmarkEnd w:id="1"/>
    </w:p>
    <w:p w14:paraId="389BF44A" w14:textId="77777777" w:rsidR="007B503F" w:rsidRPr="00620963" w:rsidRDefault="00620963" w:rsidP="00620963">
      <w:pPr>
        <w:ind w:left="77" w:firstLine="709"/>
        <w:jc w:val="both"/>
        <w:rPr>
          <w:rFonts w:asciiTheme="minorHAnsi" w:hAnsiTheme="minorHAnsi" w:cstheme="minorHAnsi"/>
          <w:b/>
          <w:sz w:val="18"/>
          <w:szCs w:val="18"/>
        </w:rPr>
      </w:pPr>
      <w:r w:rsidRPr="00620963">
        <w:rPr>
          <w:rFonts w:asciiTheme="minorHAnsi" w:hAnsiTheme="minorHAnsi" w:cstheme="minorHAnsi"/>
          <w:b/>
          <w:sz w:val="18"/>
          <w:szCs w:val="18"/>
        </w:rPr>
        <w:t>Nombre, Apellidos y Correo electrónico</w:t>
      </w:r>
    </w:p>
    <w:p w14:paraId="51F79E17" w14:textId="77777777" w:rsidR="00620963" w:rsidRPr="004D7C6D" w:rsidRDefault="00620963" w:rsidP="00620963">
      <w:pPr>
        <w:ind w:left="77" w:firstLine="709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378AD1A" w14:textId="77777777" w:rsidR="00144882" w:rsidRPr="004D7C6D" w:rsidRDefault="00144882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D7C6D">
        <w:rPr>
          <w:rFonts w:asciiTheme="minorHAnsi" w:hAnsiTheme="minorHAnsi" w:cstheme="minorHAnsi"/>
          <w:b/>
          <w:sz w:val="22"/>
          <w:szCs w:val="22"/>
        </w:rPr>
        <w:t xml:space="preserve">Organización solicitante </w:t>
      </w:r>
      <w:r w:rsidRPr="004D7C6D">
        <w:rPr>
          <w:rFonts w:asciiTheme="minorHAnsi" w:hAnsiTheme="minorHAnsi" w:cstheme="minorHAnsi"/>
          <w:b/>
          <w:color w:val="808080"/>
          <w:sz w:val="22"/>
          <w:szCs w:val="22"/>
          <w:vertAlign w:val="superscript"/>
        </w:rPr>
        <w:t>(2)</w:t>
      </w:r>
      <w:r w:rsidRPr="004D7C6D">
        <w:rPr>
          <w:rFonts w:asciiTheme="minorHAnsi" w:hAnsiTheme="minorHAnsi" w:cstheme="minorHAnsi"/>
          <w:b/>
          <w:sz w:val="22"/>
          <w:szCs w:val="22"/>
        </w:rPr>
        <w:t xml:space="preserve">: </w:t>
      </w:r>
      <w:bookmarkStart w:id="2" w:name="Texto3"/>
      <w:r w:rsidR="0077360D" w:rsidRPr="004D7C6D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6A4650" w:rsidRPr="004D7C6D">
        <w:rPr>
          <w:rFonts w:asciiTheme="minorHAnsi" w:hAnsiTheme="minorHAnsi" w:cstheme="minorHAnsi"/>
          <w:b/>
          <w:sz w:val="22"/>
          <w:szCs w:val="22"/>
        </w:rPr>
        <w:fldChar w:fldCharType="end"/>
      </w:r>
      <w:bookmarkEnd w:id="2"/>
    </w:p>
    <w:p w14:paraId="679582A1" w14:textId="77777777" w:rsidR="00144882" w:rsidRPr="004D7C6D" w:rsidRDefault="00144882" w:rsidP="00144882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DC13F90" w14:textId="77777777" w:rsidR="00144882" w:rsidRPr="004D7C6D" w:rsidRDefault="00144882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D7C6D">
        <w:rPr>
          <w:rFonts w:asciiTheme="minorHAnsi" w:hAnsiTheme="minorHAnsi" w:cstheme="minorHAnsi"/>
          <w:b/>
          <w:sz w:val="22"/>
          <w:szCs w:val="22"/>
        </w:rPr>
        <w:t>Organizaciones participantes y colaborador</w:t>
      </w:r>
      <w:r w:rsidR="00743A4B" w:rsidRPr="004D7C6D">
        <w:rPr>
          <w:rFonts w:asciiTheme="minorHAnsi" w:hAnsiTheme="minorHAnsi" w:cstheme="minorHAnsi"/>
          <w:b/>
          <w:sz w:val="22"/>
          <w:szCs w:val="22"/>
        </w:rPr>
        <w:t>a</w:t>
      </w:r>
      <w:r w:rsidRPr="004D7C6D">
        <w:rPr>
          <w:rFonts w:asciiTheme="minorHAnsi" w:hAnsiTheme="minorHAnsi" w:cstheme="minorHAnsi"/>
          <w:b/>
          <w:sz w:val="22"/>
          <w:szCs w:val="22"/>
        </w:rPr>
        <w:t>s</w:t>
      </w:r>
      <w:r w:rsidRPr="004D7C6D">
        <w:rPr>
          <w:rFonts w:asciiTheme="minorHAnsi" w:hAnsiTheme="minorHAnsi" w:cstheme="minorHAnsi"/>
          <w:b/>
          <w:szCs w:val="24"/>
        </w:rPr>
        <w:t xml:space="preserve"> </w:t>
      </w:r>
      <w:r w:rsidRPr="004D7C6D">
        <w:rPr>
          <w:rFonts w:asciiTheme="minorHAnsi" w:hAnsiTheme="minorHAnsi" w:cstheme="minorHAnsi"/>
          <w:b/>
          <w:color w:val="808080"/>
          <w:sz w:val="22"/>
          <w:szCs w:val="22"/>
          <w:vertAlign w:val="superscript"/>
        </w:rPr>
        <w:t>(3)</w:t>
      </w:r>
      <w:r w:rsidRPr="004D7C6D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bookmarkStart w:id="3" w:name="Texto4"/>
    <w:p w14:paraId="29B078CA" w14:textId="77777777" w:rsidR="00144882" w:rsidRPr="004D7C6D" w:rsidRDefault="006A6826" w:rsidP="00144882">
      <w:pPr>
        <w:pStyle w:val="Prrafodelista"/>
        <w:numPr>
          <w:ilvl w:val="0"/>
          <w:numId w:val="18"/>
        </w:numPr>
        <w:spacing w:after="0" w:line="240" w:lineRule="auto"/>
        <w:ind w:firstLine="65"/>
        <w:jc w:val="both"/>
        <w:rPr>
          <w:rFonts w:cstheme="minorHAnsi"/>
          <w:b/>
        </w:rPr>
      </w:pPr>
      <w:r w:rsidRPr="004D7C6D">
        <w:rPr>
          <w:rFonts w:cstheme="minorHAnsi"/>
          <w:b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4D7C6D">
        <w:rPr>
          <w:rFonts w:cstheme="minorHAnsi"/>
          <w:b/>
        </w:rPr>
        <w:instrText xml:space="preserve"> FORMTEXT </w:instrText>
      </w:r>
      <w:r w:rsidRPr="004D7C6D">
        <w:rPr>
          <w:rFonts w:cstheme="minorHAnsi"/>
          <w:b/>
        </w:rPr>
      </w:r>
      <w:r w:rsidRPr="004D7C6D">
        <w:rPr>
          <w:rFonts w:cstheme="minorHAnsi"/>
          <w:b/>
        </w:rPr>
        <w:fldChar w:fldCharType="separate"/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</w:rPr>
        <w:fldChar w:fldCharType="end"/>
      </w:r>
      <w:bookmarkEnd w:id="3"/>
    </w:p>
    <w:bookmarkStart w:id="4" w:name="Texto5"/>
    <w:p w14:paraId="7216B26C" w14:textId="77777777" w:rsidR="00144882" w:rsidRPr="004D7C6D" w:rsidRDefault="006A6826" w:rsidP="00144882">
      <w:pPr>
        <w:pStyle w:val="Prrafodelista"/>
        <w:numPr>
          <w:ilvl w:val="0"/>
          <w:numId w:val="18"/>
        </w:numPr>
        <w:spacing w:after="0" w:line="240" w:lineRule="auto"/>
        <w:ind w:firstLine="65"/>
        <w:jc w:val="both"/>
        <w:rPr>
          <w:rFonts w:cstheme="minorHAnsi"/>
          <w:b/>
        </w:rPr>
      </w:pPr>
      <w:r w:rsidRPr="004D7C6D">
        <w:rPr>
          <w:rFonts w:cstheme="minorHAnsi"/>
          <w:b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4D7C6D">
        <w:rPr>
          <w:rFonts w:cstheme="minorHAnsi"/>
          <w:b/>
        </w:rPr>
        <w:instrText xml:space="preserve"> FORMTEXT </w:instrText>
      </w:r>
      <w:r w:rsidRPr="004D7C6D">
        <w:rPr>
          <w:rFonts w:cstheme="minorHAnsi"/>
          <w:b/>
        </w:rPr>
      </w:r>
      <w:r w:rsidRPr="004D7C6D">
        <w:rPr>
          <w:rFonts w:cstheme="minorHAnsi"/>
          <w:b/>
        </w:rPr>
        <w:fldChar w:fldCharType="separate"/>
      </w:r>
      <w:r w:rsidR="00A83D5A" w:rsidRPr="004D7C6D">
        <w:rPr>
          <w:rFonts w:cstheme="minorHAnsi"/>
          <w:b/>
        </w:rPr>
        <w:t> </w:t>
      </w:r>
      <w:r w:rsidR="00A83D5A" w:rsidRPr="004D7C6D">
        <w:rPr>
          <w:rFonts w:cstheme="minorHAnsi"/>
          <w:b/>
        </w:rPr>
        <w:t> </w:t>
      </w:r>
      <w:r w:rsidR="00A83D5A" w:rsidRPr="004D7C6D">
        <w:rPr>
          <w:rFonts w:cstheme="minorHAnsi"/>
          <w:b/>
        </w:rPr>
        <w:t> </w:t>
      </w:r>
      <w:r w:rsidR="00A83D5A" w:rsidRPr="004D7C6D">
        <w:rPr>
          <w:rFonts w:cstheme="minorHAnsi"/>
          <w:b/>
        </w:rPr>
        <w:t> </w:t>
      </w:r>
      <w:r w:rsidR="00A83D5A" w:rsidRPr="004D7C6D">
        <w:rPr>
          <w:rFonts w:cstheme="minorHAnsi"/>
          <w:b/>
        </w:rPr>
        <w:t> </w:t>
      </w:r>
      <w:r w:rsidRPr="004D7C6D">
        <w:rPr>
          <w:rFonts w:cstheme="minorHAnsi"/>
          <w:b/>
        </w:rPr>
        <w:fldChar w:fldCharType="end"/>
      </w:r>
      <w:bookmarkEnd w:id="4"/>
    </w:p>
    <w:p w14:paraId="6BC7DFA7" w14:textId="77777777" w:rsidR="006A6826" w:rsidRPr="004D7C6D" w:rsidRDefault="006A6826" w:rsidP="00144882">
      <w:pPr>
        <w:pStyle w:val="Prrafodelista"/>
        <w:numPr>
          <w:ilvl w:val="0"/>
          <w:numId w:val="18"/>
        </w:numPr>
        <w:spacing w:after="0" w:line="240" w:lineRule="auto"/>
        <w:ind w:firstLine="65"/>
        <w:jc w:val="both"/>
        <w:rPr>
          <w:rFonts w:cstheme="minorHAnsi"/>
          <w:b/>
        </w:rPr>
      </w:pPr>
      <w:r w:rsidRPr="004D7C6D">
        <w:rPr>
          <w:rFonts w:cstheme="minorHAnsi"/>
          <w:b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5" w:name="Texto7"/>
      <w:r w:rsidRPr="004D7C6D">
        <w:rPr>
          <w:rFonts w:cstheme="minorHAnsi"/>
          <w:b/>
        </w:rPr>
        <w:instrText xml:space="preserve"> FORMTEXT </w:instrText>
      </w:r>
      <w:r w:rsidRPr="004D7C6D">
        <w:rPr>
          <w:rFonts w:cstheme="minorHAnsi"/>
          <w:b/>
        </w:rPr>
      </w:r>
      <w:r w:rsidRPr="004D7C6D">
        <w:rPr>
          <w:rFonts w:cstheme="minorHAnsi"/>
          <w:b/>
        </w:rPr>
        <w:fldChar w:fldCharType="separate"/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</w:rPr>
        <w:fldChar w:fldCharType="end"/>
      </w:r>
      <w:bookmarkEnd w:id="5"/>
    </w:p>
    <w:p w14:paraId="6DDC04C6" w14:textId="77777777" w:rsidR="006A6826" w:rsidRPr="004D7C6D" w:rsidRDefault="006A6826" w:rsidP="006A6826">
      <w:pPr>
        <w:pStyle w:val="Prrafodelista"/>
        <w:spacing w:after="0" w:line="240" w:lineRule="auto"/>
        <w:ind w:left="851"/>
        <w:jc w:val="both"/>
        <w:rPr>
          <w:rFonts w:cstheme="minorHAnsi"/>
          <w:b/>
        </w:rPr>
      </w:pPr>
    </w:p>
    <w:p w14:paraId="2CB00A8E" w14:textId="77777777" w:rsidR="00832A59" w:rsidRPr="004D7C6D" w:rsidRDefault="00832A59" w:rsidP="00832A59">
      <w:pPr>
        <w:pStyle w:val="Prrafodelista"/>
        <w:numPr>
          <w:ilvl w:val="0"/>
          <w:numId w:val="17"/>
        </w:numPr>
        <w:jc w:val="both"/>
        <w:rPr>
          <w:rFonts w:cstheme="minorHAnsi"/>
          <w:b/>
        </w:rPr>
      </w:pPr>
      <w:r w:rsidRPr="004D7C6D">
        <w:rPr>
          <w:rFonts w:eastAsia="Times New Roman" w:cstheme="minorHAnsi"/>
          <w:b/>
          <w:lang w:val="es-ES_tradnl" w:eastAsia="es-ES_tradnl"/>
        </w:rPr>
        <w:t>Niveles implicados</w:t>
      </w:r>
      <w:r w:rsidRPr="004D7C6D">
        <w:rPr>
          <w:rFonts w:cstheme="minorHAnsi"/>
          <w:b/>
        </w:rPr>
        <w:t>:   AP</w:t>
      </w:r>
      <w:r w:rsidRPr="004D7C6D">
        <w:rPr>
          <w:rFonts w:eastAsia="Times New Roman" w:cstheme="minorHAnsi"/>
          <w:b/>
          <w:lang w:val="es-ES_tradnl" w:eastAsia="es-ES_tradnl"/>
        </w:rPr>
        <w:t xml:space="preserve"> </w:t>
      </w:r>
      <w:sdt>
        <w:sdtPr>
          <w:rPr>
            <w:rFonts w:eastAsia="MS Gothic" w:cstheme="minorHAnsi"/>
            <w:b/>
          </w:rPr>
          <w:id w:val="1861550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C6D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Pr="004D7C6D">
        <w:rPr>
          <w:rFonts w:cstheme="minorHAnsi"/>
          <w:b/>
        </w:rPr>
        <w:t xml:space="preserve">      AE </w:t>
      </w:r>
      <w:sdt>
        <w:sdtPr>
          <w:rPr>
            <w:rFonts w:eastAsia="MS Gothic" w:cstheme="minorHAnsi"/>
            <w:b/>
          </w:rPr>
          <w:id w:val="1459689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C6D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Pr="004D7C6D">
        <w:rPr>
          <w:rFonts w:cstheme="minorHAnsi"/>
          <w:b/>
        </w:rPr>
        <w:t xml:space="preserve">      MyLE </w:t>
      </w:r>
      <w:sdt>
        <w:sdtPr>
          <w:rPr>
            <w:rFonts w:eastAsia="MS Gothic" w:cstheme="minorHAnsi"/>
            <w:b/>
          </w:rPr>
          <w:id w:val="208224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C6D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Pr="004D7C6D">
        <w:rPr>
          <w:rFonts w:cstheme="minorHAnsi"/>
          <w:b/>
        </w:rPr>
        <w:t xml:space="preserve">      RSM </w:t>
      </w:r>
      <w:sdt>
        <w:sdtPr>
          <w:rPr>
            <w:rFonts w:eastAsia="MS Gothic" w:cstheme="minorHAnsi"/>
            <w:b/>
          </w:rPr>
          <w:id w:val="-64581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C6D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Pr="004D7C6D">
        <w:rPr>
          <w:rFonts w:cstheme="minorHAnsi"/>
          <w:b/>
        </w:rPr>
        <w:t xml:space="preserve">      Salud Pública </w:t>
      </w:r>
      <w:sdt>
        <w:sdtPr>
          <w:rPr>
            <w:rFonts w:eastAsia="MS Gothic" w:cstheme="minorHAnsi"/>
            <w:b/>
          </w:rPr>
          <w:id w:val="-654146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B9C" w:rsidRPr="004D7C6D">
            <w:rPr>
              <w:rFonts w:ascii="MS Gothic" w:eastAsia="MS Gothic" w:hAnsi="MS Gothic" w:cs="MS Gothic" w:hint="eastAsia"/>
              <w:b/>
            </w:rPr>
            <w:t>☐</w:t>
          </w:r>
        </w:sdtContent>
      </w:sdt>
    </w:p>
    <w:p w14:paraId="7891AF57" w14:textId="77777777" w:rsidR="004C5980" w:rsidRPr="004D7C6D" w:rsidRDefault="004C5980" w:rsidP="004C5980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Personas involucradas en el Proyecto</w:t>
      </w:r>
      <w:r w:rsidR="00FE211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D7C6D">
        <w:rPr>
          <w:rFonts w:asciiTheme="minorHAnsi" w:hAnsiTheme="minorHAnsi" w:cstheme="minorHAnsi"/>
          <w:b/>
          <w:color w:val="808080"/>
          <w:sz w:val="22"/>
          <w:szCs w:val="22"/>
          <w:vertAlign w:val="superscript"/>
        </w:rPr>
        <w:t>(</w:t>
      </w:r>
      <w:r>
        <w:rPr>
          <w:rFonts w:asciiTheme="minorHAnsi" w:hAnsiTheme="minorHAnsi" w:cstheme="minorHAnsi"/>
          <w:b/>
          <w:color w:val="808080"/>
          <w:sz w:val="22"/>
          <w:szCs w:val="22"/>
          <w:vertAlign w:val="superscript"/>
        </w:rPr>
        <w:t>4</w:t>
      </w:r>
      <w:r w:rsidRPr="004D7C6D">
        <w:rPr>
          <w:rFonts w:asciiTheme="minorHAnsi" w:hAnsiTheme="minorHAnsi" w:cstheme="minorHAnsi"/>
          <w:b/>
          <w:color w:val="808080"/>
          <w:sz w:val="22"/>
          <w:szCs w:val="22"/>
          <w:vertAlign w:val="superscript"/>
        </w:rPr>
        <w:t>)</w:t>
      </w:r>
      <w:r w:rsidRPr="004D7C6D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0800A0EF" w14:textId="77777777" w:rsidR="004C5980" w:rsidRPr="004D7C6D" w:rsidRDefault="004C5980" w:rsidP="004C598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B2A9BE9" w14:textId="77777777" w:rsidR="004C5980" w:rsidRPr="004D7C6D" w:rsidRDefault="004C5980" w:rsidP="0030318B">
      <w:pPr>
        <w:pStyle w:val="Prrafodelista"/>
        <w:numPr>
          <w:ilvl w:val="0"/>
          <w:numId w:val="23"/>
        </w:numPr>
        <w:spacing w:after="0" w:line="240" w:lineRule="auto"/>
        <w:ind w:firstLine="65"/>
        <w:jc w:val="both"/>
        <w:rPr>
          <w:rFonts w:cstheme="minorHAnsi"/>
          <w:b/>
        </w:rPr>
      </w:pPr>
      <w:r w:rsidRPr="004D7C6D">
        <w:rPr>
          <w:rFonts w:cstheme="minorHAnsi"/>
          <w:b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4D7C6D">
        <w:rPr>
          <w:rFonts w:cstheme="minorHAnsi"/>
          <w:b/>
        </w:rPr>
        <w:instrText xml:space="preserve"> FORMTEXT </w:instrText>
      </w:r>
      <w:r w:rsidRPr="004D7C6D">
        <w:rPr>
          <w:rFonts w:cstheme="minorHAnsi"/>
          <w:b/>
        </w:rPr>
      </w:r>
      <w:r w:rsidRPr="004D7C6D">
        <w:rPr>
          <w:rFonts w:cstheme="minorHAnsi"/>
          <w:b/>
        </w:rPr>
        <w:fldChar w:fldCharType="separate"/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</w:rPr>
        <w:fldChar w:fldCharType="end"/>
      </w:r>
    </w:p>
    <w:p w14:paraId="4CABFE21" w14:textId="77777777" w:rsidR="004C5980" w:rsidRPr="004D7C6D" w:rsidRDefault="004C5980" w:rsidP="004C5980">
      <w:pPr>
        <w:pStyle w:val="Prrafodelista"/>
        <w:numPr>
          <w:ilvl w:val="0"/>
          <w:numId w:val="23"/>
        </w:numPr>
        <w:spacing w:after="0" w:line="240" w:lineRule="auto"/>
        <w:ind w:firstLine="65"/>
        <w:jc w:val="both"/>
        <w:rPr>
          <w:rFonts w:cstheme="minorHAnsi"/>
          <w:b/>
        </w:rPr>
      </w:pPr>
      <w:r w:rsidRPr="004D7C6D">
        <w:rPr>
          <w:rFonts w:cstheme="minorHAnsi"/>
          <w:b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4D7C6D">
        <w:rPr>
          <w:rFonts w:cstheme="minorHAnsi"/>
          <w:b/>
        </w:rPr>
        <w:instrText xml:space="preserve"> FORMTEXT </w:instrText>
      </w:r>
      <w:r w:rsidRPr="004D7C6D">
        <w:rPr>
          <w:rFonts w:cstheme="minorHAnsi"/>
          <w:b/>
        </w:rPr>
      </w:r>
      <w:r w:rsidRPr="004D7C6D">
        <w:rPr>
          <w:rFonts w:cstheme="minorHAnsi"/>
          <w:b/>
        </w:rPr>
        <w:fldChar w:fldCharType="separate"/>
      </w:r>
      <w:r w:rsidRPr="004D7C6D">
        <w:rPr>
          <w:rFonts w:cstheme="minorHAnsi"/>
          <w:b/>
        </w:rPr>
        <w:t> </w:t>
      </w:r>
      <w:r w:rsidRPr="004D7C6D">
        <w:rPr>
          <w:rFonts w:cstheme="minorHAnsi"/>
          <w:b/>
        </w:rPr>
        <w:t> </w:t>
      </w:r>
      <w:r w:rsidRPr="004D7C6D">
        <w:rPr>
          <w:rFonts w:cstheme="minorHAnsi"/>
          <w:b/>
        </w:rPr>
        <w:t> </w:t>
      </w:r>
      <w:r w:rsidRPr="004D7C6D">
        <w:rPr>
          <w:rFonts w:cstheme="minorHAnsi"/>
          <w:b/>
        </w:rPr>
        <w:t> </w:t>
      </w:r>
      <w:r w:rsidRPr="004D7C6D">
        <w:rPr>
          <w:rFonts w:cstheme="minorHAnsi"/>
          <w:b/>
        </w:rPr>
        <w:t> </w:t>
      </w:r>
      <w:r w:rsidRPr="004D7C6D">
        <w:rPr>
          <w:rFonts w:cstheme="minorHAnsi"/>
          <w:b/>
        </w:rPr>
        <w:fldChar w:fldCharType="end"/>
      </w:r>
    </w:p>
    <w:p w14:paraId="7D411293" w14:textId="77777777" w:rsidR="004C5980" w:rsidRPr="004D7C6D" w:rsidRDefault="004C5980" w:rsidP="004C5980">
      <w:pPr>
        <w:pStyle w:val="Prrafodelista"/>
        <w:numPr>
          <w:ilvl w:val="0"/>
          <w:numId w:val="23"/>
        </w:numPr>
        <w:spacing w:after="0" w:line="240" w:lineRule="auto"/>
        <w:ind w:firstLine="65"/>
        <w:jc w:val="both"/>
        <w:rPr>
          <w:rFonts w:cstheme="minorHAnsi"/>
          <w:b/>
        </w:rPr>
      </w:pPr>
      <w:r w:rsidRPr="004D7C6D">
        <w:rPr>
          <w:rFonts w:cstheme="minorHAnsi"/>
          <w:b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4D7C6D">
        <w:rPr>
          <w:rFonts w:cstheme="minorHAnsi"/>
          <w:b/>
        </w:rPr>
        <w:instrText xml:space="preserve"> FORMTEXT </w:instrText>
      </w:r>
      <w:r w:rsidRPr="004D7C6D">
        <w:rPr>
          <w:rFonts w:cstheme="minorHAnsi"/>
          <w:b/>
        </w:rPr>
      </w:r>
      <w:r w:rsidRPr="004D7C6D">
        <w:rPr>
          <w:rFonts w:cstheme="minorHAnsi"/>
          <w:b/>
        </w:rPr>
        <w:fldChar w:fldCharType="separate"/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  <w:noProof/>
        </w:rPr>
        <w:t> </w:t>
      </w:r>
      <w:r w:rsidRPr="004D7C6D">
        <w:rPr>
          <w:rFonts w:cstheme="minorHAnsi"/>
          <w:b/>
        </w:rPr>
        <w:fldChar w:fldCharType="end"/>
      </w:r>
    </w:p>
    <w:p w14:paraId="44728265" w14:textId="77777777" w:rsidR="004C5980" w:rsidRPr="006F3BD0" w:rsidRDefault="004C5980" w:rsidP="0030318B">
      <w:pPr>
        <w:spacing w:line="120" w:lineRule="auto"/>
        <w:ind w:left="85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801333B" w14:textId="77777777" w:rsidR="00144882" w:rsidRPr="004D7C6D" w:rsidRDefault="006A6826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D7C6D">
        <w:rPr>
          <w:rFonts w:asciiTheme="minorHAnsi" w:hAnsiTheme="minorHAnsi" w:cstheme="minorHAnsi"/>
          <w:b/>
          <w:sz w:val="22"/>
          <w:szCs w:val="22"/>
        </w:rPr>
        <w:t xml:space="preserve">Fecha de inicio: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964970844"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B4621A" w:rsidRPr="004D7C6D">
            <w:rPr>
              <w:rFonts w:asciiTheme="minorHAnsi" w:hAnsiTheme="minorHAnsi" w:cstheme="minorHAnsi"/>
              <w:b/>
              <w:sz w:val="22"/>
              <w:szCs w:val="22"/>
            </w:rPr>
            <w:t>//</w:t>
          </w:r>
        </w:sdtContent>
      </w:sdt>
      <w:r w:rsidRPr="004D7C6D">
        <w:rPr>
          <w:rFonts w:asciiTheme="minorHAnsi" w:hAnsiTheme="minorHAnsi" w:cstheme="minorHAnsi"/>
          <w:b/>
          <w:sz w:val="22"/>
          <w:szCs w:val="22"/>
        </w:rPr>
        <w:t xml:space="preserve"> y fin de proyecto: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415678410"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B4621A" w:rsidRPr="004D7C6D">
            <w:rPr>
              <w:rFonts w:asciiTheme="minorHAnsi" w:hAnsiTheme="minorHAnsi" w:cstheme="minorHAnsi"/>
              <w:b/>
              <w:sz w:val="22"/>
              <w:szCs w:val="22"/>
            </w:rPr>
            <w:t>//</w:t>
          </w:r>
        </w:sdtContent>
      </w:sdt>
    </w:p>
    <w:p w14:paraId="611756C4" w14:textId="77777777" w:rsidR="00C97F81" w:rsidRPr="00C97F81" w:rsidRDefault="00C97F81" w:rsidP="00C97F81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5BA0F0AB" w14:textId="77777777" w:rsidR="00E246CB" w:rsidRDefault="00E246CB" w:rsidP="00E246CB">
      <w:pPr>
        <w:ind w:left="78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ED5A3CF" w14:textId="77777777" w:rsidR="00E246CB" w:rsidRDefault="00E246CB" w:rsidP="00E246CB">
      <w:pPr>
        <w:ind w:left="284"/>
        <w:jc w:val="both"/>
        <w:rPr>
          <w:rFonts w:asciiTheme="minorHAnsi" w:hAnsiTheme="minorHAnsi" w:cstheme="minorHAnsi"/>
          <w:sz w:val="16"/>
          <w:szCs w:val="16"/>
        </w:rPr>
      </w:pPr>
    </w:p>
    <w:p w14:paraId="34F9E855" w14:textId="77777777" w:rsidR="00E246CB" w:rsidRPr="00144882" w:rsidRDefault="00E246CB" w:rsidP="00E246CB">
      <w:pPr>
        <w:numPr>
          <w:ilvl w:val="0"/>
          <w:numId w:val="8"/>
        </w:numPr>
        <w:tabs>
          <w:tab w:val="clear" w:pos="1080"/>
          <w:tab w:val="left" w:pos="567"/>
        </w:tabs>
        <w:ind w:left="284" w:firstLine="0"/>
        <w:jc w:val="both"/>
        <w:rPr>
          <w:rFonts w:asciiTheme="minorHAnsi" w:hAnsiTheme="minorHAnsi" w:cstheme="minorHAnsi"/>
          <w:sz w:val="16"/>
          <w:szCs w:val="16"/>
        </w:rPr>
      </w:pPr>
      <w:r w:rsidRPr="00144882">
        <w:rPr>
          <w:rFonts w:asciiTheme="minorHAnsi" w:hAnsiTheme="minorHAnsi" w:cstheme="minorHAnsi"/>
          <w:sz w:val="16"/>
          <w:szCs w:val="16"/>
        </w:rPr>
        <w:t>Será la persona de referencia ante la Delegación Territorial.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8E452F">
        <w:rPr>
          <w:rFonts w:asciiTheme="minorHAnsi" w:hAnsiTheme="minorHAnsi" w:cstheme="minorHAnsi"/>
          <w:b/>
          <w:sz w:val="16"/>
          <w:szCs w:val="16"/>
        </w:rPr>
        <w:t>Nombre y Apellidos, Correo electrónico</w:t>
      </w:r>
    </w:p>
    <w:p w14:paraId="7252DE31" w14:textId="0E8CE16A" w:rsidR="00E246CB" w:rsidRDefault="00E246CB" w:rsidP="009F421F">
      <w:pPr>
        <w:numPr>
          <w:ilvl w:val="0"/>
          <w:numId w:val="8"/>
        </w:numPr>
        <w:tabs>
          <w:tab w:val="clear" w:pos="1080"/>
          <w:tab w:val="left" w:pos="567"/>
        </w:tabs>
        <w:ind w:left="284" w:firstLine="0"/>
        <w:jc w:val="both"/>
        <w:rPr>
          <w:rFonts w:asciiTheme="minorHAnsi" w:hAnsiTheme="minorHAnsi" w:cstheme="minorHAnsi"/>
          <w:sz w:val="16"/>
          <w:szCs w:val="16"/>
        </w:rPr>
      </w:pPr>
      <w:r w:rsidRPr="00144882">
        <w:rPr>
          <w:rFonts w:asciiTheme="minorHAnsi" w:hAnsiTheme="minorHAnsi" w:cstheme="minorHAnsi"/>
          <w:sz w:val="16"/>
          <w:szCs w:val="16"/>
        </w:rPr>
        <w:t>La organización que incluya el proyecto en su Contrato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144882">
        <w:rPr>
          <w:rFonts w:asciiTheme="minorHAnsi" w:hAnsiTheme="minorHAnsi" w:cstheme="minorHAnsi"/>
          <w:sz w:val="16"/>
          <w:szCs w:val="16"/>
        </w:rPr>
        <w:t>Programa.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7022EB6B" w14:textId="73FED4EE" w:rsidR="00E246CB" w:rsidRPr="001D2333" w:rsidRDefault="009F421F" w:rsidP="009F421F">
      <w:pPr>
        <w:numPr>
          <w:ilvl w:val="0"/>
          <w:numId w:val="8"/>
        </w:numPr>
        <w:tabs>
          <w:tab w:val="clear" w:pos="1080"/>
          <w:tab w:val="left" w:pos="567"/>
        </w:tabs>
        <w:ind w:left="284" w:firstLine="0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E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n caso de que colabore </w:t>
      </w:r>
      <w:r w:rsidR="00035AAD">
        <w:rPr>
          <w:rFonts w:asciiTheme="minorHAnsi" w:hAnsiTheme="minorHAnsi" w:cstheme="minorHAnsi"/>
          <w:sz w:val="16"/>
          <w:szCs w:val="16"/>
        </w:rPr>
        <w:t xml:space="preserve">con </w:t>
      </w:r>
      <w:r w:rsidR="00E246CB" w:rsidRPr="00144882">
        <w:rPr>
          <w:rFonts w:asciiTheme="minorHAnsi" w:hAnsiTheme="minorHAnsi" w:cstheme="minorHAnsi"/>
          <w:sz w:val="16"/>
          <w:szCs w:val="16"/>
        </w:rPr>
        <w:t>otra</w:t>
      </w:r>
      <w:r w:rsidR="00E246CB">
        <w:rPr>
          <w:rFonts w:asciiTheme="minorHAnsi" w:hAnsiTheme="minorHAnsi" w:cstheme="minorHAnsi"/>
          <w:sz w:val="16"/>
          <w:szCs w:val="16"/>
        </w:rPr>
        <w:t>/s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</w:t>
      </w:r>
      <w:r w:rsidR="00E246CB">
        <w:rPr>
          <w:rFonts w:asciiTheme="minorHAnsi" w:hAnsiTheme="minorHAnsi" w:cstheme="minorHAnsi"/>
          <w:sz w:val="16"/>
          <w:szCs w:val="16"/>
        </w:rPr>
        <w:t>O</w:t>
      </w:r>
      <w:r w:rsidR="00E246CB" w:rsidRPr="00144882">
        <w:rPr>
          <w:rFonts w:asciiTheme="minorHAnsi" w:hAnsiTheme="minorHAnsi" w:cstheme="minorHAnsi"/>
          <w:sz w:val="16"/>
          <w:szCs w:val="16"/>
        </w:rPr>
        <w:t>rganización</w:t>
      </w:r>
      <w:r w:rsidR="00E246CB">
        <w:rPr>
          <w:rFonts w:asciiTheme="minorHAnsi" w:hAnsiTheme="minorHAnsi" w:cstheme="minorHAnsi"/>
          <w:sz w:val="16"/>
          <w:szCs w:val="16"/>
        </w:rPr>
        <w:t>/Organizaciones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distinta</w:t>
      </w:r>
      <w:r w:rsidR="00E246CB">
        <w:rPr>
          <w:rFonts w:asciiTheme="minorHAnsi" w:hAnsiTheme="minorHAnsi" w:cstheme="minorHAnsi"/>
          <w:sz w:val="16"/>
          <w:szCs w:val="16"/>
        </w:rPr>
        <w:t>/s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a la solicitante, indicar la</w:t>
      </w:r>
      <w:r w:rsidR="00E246CB">
        <w:rPr>
          <w:rFonts w:asciiTheme="minorHAnsi" w:hAnsiTheme="minorHAnsi" w:cstheme="minorHAnsi"/>
          <w:sz w:val="16"/>
          <w:szCs w:val="16"/>
        </w:rPr>
        <w:t>/s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Organización</w:t>
      </w:r>
      <w:r w:rsidR="00E246CB">
        <w:rPr>
          <w:rFonts w:asciiTheme="minorHAnsi" w:hAnsiTheme="minorHAnsi" w:cstheme="minorHAnsi"/>
          <w:sz w:val="16"/>
          <w:szCs w:val="16"/>
        </w:rPr>
        <w:t>/Organizaciones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y el nombre de la</w:t>
      </w:r>
      <w:r w:rsidR="00E246CB">
        <w:rPr>
          <w:rFonts w:asciiTheme="minorHAnsi" w:hAnsiTheme="minorHAnsi" w:cstheme="minorHAnsi"/>
          <w:sz w:val="16"/>
          <w:szCs w:val="16"/>
        </w:rPr>
        <w:t>/s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persona</w:t>
      </w:r>
      <w:r w:rsidR="00E246CB">
        <w:rPr>
          <w:rFonts w:asciiTheme="minorHAnsi" w:hAnsiTheme="minorHAnsi" w:cstheme="minorHAnsi"/>
          <w:sz w:val="16"/>
          <w:szCs w:val="16"/>
        </w:rPr>
        <w:t>/s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responsable</w:t>
      </w:r>
      <w:r w:rsidR="00E246CB">
        <w:rPr>
          <w:rFonts w:asciiTheme="minorHAnsi" w:hAnsiTheme="minorHAnsi" w:cstheme="minorHAnsi"/>
          <w:sz w:val="16"/>
          <w:szCs w:val="16"/>
        </w:rPr>
        <w:t>/s</w:t>
      </w:r>
      <w:r w:rsidR="00E246CB" w:rsidRPr="00144882">
        <w:rPr>
          <w:rFonts w:asciiTheme="minorHAnsi" w:hAnsiTheme="minorHAnsi" w:cstheme="minorHAnsi"/>
          <w:sz w:val="16"/>
          <w:szCs w:val="16"/>
        </w:rPr>
        <w:t xml:space="preserve"> del proyecto, en ella</w:t>
      </w:r>
      <w:r w:rsidR="00E246CB">
        <w:rPr>
          <w:rFonts w:asciiTheme="minorHAnsi" w:hAnsiTheme="minorHAnsi" w:cstheme="minorHAnsi"/>
          <w:sz w:val="16"/>
          <w:szCs w:val="16"/>
        </w:rPr>
        <w:t>/s</w:t>
      </w:r>
      <w:r w:rsidR="00E246CB" w:rsidRPr="001D2333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7FB34E3F" w14:textId="22794B1E" w:rsidR="00E246CB" w:rsidRDefault="00E246CB" w:rsidP="009F421F">
      <w:pPr>
        <w:numPr>
          <w:ilvl w:val="0"/>
          <w:numId w:val="8"/>
        </w:numPr>
        <w:tabs>
          <w:tab w:val="clear" w:pos="1080"/>
          <w:tab w:val="left" w:pos="567"/>
        </w:tabs>
        <w:ind w:left="284" w:firstLine="0"/>
        <w:jc w:val="both"/>
        <w:rPr>
          <w:rFonts w:asciiTheme="minorHAnsi" w:hAnsiTheme="minorHAnsi" w:cstheme="minorHAnsi"/>
          <w:sz w:val="16"/>
          <w:szCs w:val="16"/>
        </w:rPr>
      </w:pPr>
      <w:r w:rsidRPr="0030318B">
        <w:rPr>
          <w:rFonts w:asciiTheme="minorHAnsi" w:hAnsiTheme="minorHAnsi" w:cstheme="minorHAnsi"/>
          <w:sz w:val="16"/>
          <w:szCs w:val="16"/>
        </w:rPr>
        <w:t>Nombre y dos apellidos de las personas del equipo del Proyecto. En caso de que colabore otra/s Organización/Organizaciones, indicar nombre y dos apellidos de cada una de las personas que colaboran por cada Organización.</w:t>
      </w:r>
    </w:p>
    <w:p w14:paraId="0500C241" w14:textId="1CCDB4F5" w:rsidR="00E246CB" w:rsidRPr="00E246CB" w:rsidRDefault="00E246CB" w:rsidP="00E246CB">
      <w:pPr>
        <w:ind w:left="284"/>
        <w:jc w:val="both"/>
        <w:rPr>
          <w:rFonts w:asciiTheme="minorHAnsi" w:hAnsiTheme="minorHAnsi" w:cstheme="minorHAnsi"/>
          <w:sz w:val="16"/>
          <w:szCs w:val="16"/>
        </w:rPr>
      </w:pPr>
      <w:r w:rsidRPr="00E246CB">
        <w:rPr>
          <w:rFonts w:asciiTheme="minorHAnsi" w:hAnsiTheme="minorHAnsi" w:cstheme="minorHAnsi"/>
          <w:sz w:val="16"/>
          <w:szCs w:val="16"/>
        </w:rPr>
        <w:t>En el apartado 1.7 Acciones, en el subapartado Cronograma, se indicará/n el/los Responsable/s de cada Acción (personas del equipo del Proyecto que se hayan indicado en este listado.</w:t>
      </w: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768929D" w14:textId="1D9E861C" w:rsidR="00144882" w:rsidRPr="00E246CB" w:rsidRDefault="00C97F81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T</w:t>
      </w:r>
      <w:r w:rsidR="00144882" w:rsidRPr="0030318B">
        <w:rPr>
          <w:rFonts w:asciiTheme="minorHAnsi" w:hAnsiTheme="minorHAnsi" w:cstheme="minorHAnsi"/>
          <w:b/>
          <w:sz w:val="22"/>
          <w:szCs w:val="22"/>
        </w:rPr>
        <w:t>ipo</w:t>
      </w:r>
      <w:r w:rsidR="00144882" w:rsidRPr="004D7C6D">
        <w:rPr>
          <w:rFonts w:asciiTheme="minorHAnsi" w:hAnsiTheme="minorHAnsi" w:cstheme="minorHAnsi"/>
          <w:b/>
          <w:sz w:val="22"/>
          <w:szCs w:val="22"/>
        </w:rPr>
        <w:t xml:space="preserve"> de proyecto</w:t>
      </w:r>
      <w:r w:rsidR="00E246CB">
        <w:rPr>
          <w:rFonts w:asciiTheme="minorHAnsi" w:hAnsiTheme="minorHAnsi" w:cstheme="minorHAnsi"/>
          <w:b/>
          <w:sz w:val="22"/>
          <w:szCs w:val="22"/>
        </w:rPr>
        <w:t xml:space="preserve"> (seleccionar </w:t>
      </w:r>
      <w:r w:rsidR="00832A59" w:rsidRPr="004D7C6D">
        <w:rPr>
          <w:rFonts w:asciiTheme="minorHAnsi" w:hAnsiTheme="minorHAnsi" w:cstheme="minorHAnsi"/>
          <w:b/>
          <w:sz w:val="22"/>
          <w:szCs w:val="22"/>
        </w:rPr>
        <w:t xml:space="preserve">dimensiones </w:t>
      </w:r>
      <w:r w:rsidR="00E246CB">
        <w:rPr>
          <w:rFonts w:asciiTheme="minorHAnsi" w:hAnsiTheme="minorHAnsi" w:cstheme="minorHAnsi"/>
          <w:b/>
          <w:sz w:val="22"/>
          <w:szCs w:val="22"/>
        </w:rPr>
        <w:t xml:space="preserve">y áreas </w:t>
      </w:r>
      <w:r w:rsidR="00832A59" w:rsidRPr="004D7C6D">
        <w:rPr>
          <w:rFonts w:asciiTheme="minorHAnsi" w:hAnsiTheme="minorHAnsi" w:cstheme="minorHAnsi"/>
          <w:b/>
          <w:sz w:val="22"/>
          <w:szCs w:val="22"/>
        </w:rPr>
        <w:t>con la</w:t>
      </w:r>
      <w:r w:rsidR="00E246CB">
        <w:rPr>
          <w:rFonts w:asciiTheme="minorHAnsi" w:hAnsiTheme="minorHAnsi" w:cstheme="minorHAnsi"/>
          <w:b/>
          <w:sz w:val="22"/>
          <w:szCs w:val="22"/>
        </w:rPr>
        <w:t>s</w:t>
      </w:r>
      <w:r w:rsidR="00832A59" w:rsidRPr="004D7C6D">
        <w:rPr>
          <w:rFonts w:asciiTheme="minorHAnsi" w:hAnsiTheme="minorHAnsi" w:cstheme="minorHAnsi"/>
          <w:b/>
          <w:sz w:val="22"/>
          <w:szCs w:val="22"/>
        </w:rPr>
        <w:t xml:space="preserve"> que está alineado)</w:t>
      </w:r>
      <w:r w:rsidR="00144882" w:rsidRPr="004D7C6D">
        <w:rPr>
          <w:rFonts w:asciiTheme="minorHAnsi" w:hAnsiTheme="minorHAnsi" w:cstheme="minorHAnsi"/>
          <w:b/>
          <w:sz w:val="22"/>
          <w:szCs w:val="22"/>
        </w:rPr>
        <w:t>:</w:t>
      </w:r>
      <w:r w:rsidR="00144882" w:rsidRPr="004D7C6D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</w:p>
    <w:p w14:paraId="120517FC" w14:textId="77777777" w:rsidR="00E246CB" w:rsidRPr="004D7C6D" w:rsidRDefault="00E246CB" w:rsidP="00E246CB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Style w:val="Tablaconcuadrcula"/>
        <w:tblW w:w="9237" w:type="dxa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2836"/>
        <w:gridCol w:w="397"/>
        <w:gridCol w:w="5546"/>
      </w:tblGrid>
      <w:tr w:rsidR="00E246CB" w:rsidRPr="00144882" w14:paraId="47F86BC2" w14:textId="4C7D3E08" w:rsidTr="005563C8">
        <w:trPr>
          <w:trHeight w:val="388"/>
        </w:trPr>
        <w:tc>
          <w:tcPr>
            <w:tcW w:w="3294" w:type="dxa"/>
            <w:gridSpan w:val="2"/>
          </w:tcPr>
          <w:p w14:paraId="242A5B47" w14:textId="52727CBF" w:rsidR="00E246CB" w:rsidRPr="00144882" w:rsidRDefault="00E246CB" w:rsidP="00E246CB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4882">
              <w:rPr>
                <w:rFonts w:asciiTheme="minorHAnsi" w:hAnsiTheme="minorHAnsi" w:cstheme="minorHAnsi"/>
                <w:b/>
                <w:sz w:val="22"/>
                <w:szCs w:val="22"/>
              </w:rPr>
              <w:t>Dimensiones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3" w:type="dxa"/>
            <w:gridSpan w:val="2"/>
          </w:tcPr>
          <w:p w14:paraId="4EB6DD92" w14:textId="35404682" w:rsidR="00E246CB" w:rsidRPr="00144882" w:rsidRDefault="00E246CB"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Áreas prioritarias</w:t>
            </w:r>
          </w:p>
        </w:tc>
      </w:tr>
      <w:tr w:rsidR="00E246CB" w:rsidRPr="00144882" w14:paraId="52181037" w14:textId="53047F4D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495112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204AD150" w14:textId="77777777" w:rsidR="00E246CB" w:rsidRPr="008C0F8A" w:rsidRDefault="00E246CB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714CA9C0" w14:textId="77777777" w:rsidR="00E246CB" w:rsidRPr="008C0F8A" w:rsidRDefault="00E246CB" w:rsidP="00AF66A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Recursos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1272593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6E94998B" w14:textId="15C4ADE1" w:rsidR="00E246CB" w:rsidRPr="00144882" w:rsidRDefault="00AC783D"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55D34AE7" w14:textId="654A4ACE" w:rsidR="00E246CB" w:rsidRPr="00144882" w:rsidRDefault="00270334" w:rsidP="00EB1D5C">
            <w:r w:rsidRPr="00270334">
              <w:rPr>
                <w:rFonts w:asciiTheme="minorHAnsi" w:hAnsiTheme="minorHAnsi" w:cstheme="minorHAnsi"/>
                <w:sz w:val="18"/>
                <w:szCs w:val="18"/>
              </w:rPr>
              <w:t xml:space="preserve">Coordinación </w:t>
            </w:r>
            <w:r w:rsidR="00EB1D5C">
              <w:rPr>
                <w:rFonts w:asciiTheme="minorHAnsi" w:hAnsiTheme="minorHAnsi" w:cstheme="minorHAnsi"/>
                <w:sz w:val="18"/>
                <w:szCs w:val="18"/>
              </w:rPr>
              <w:t>sociosanitaria</w:t>
            </w:r>
          </w:p>
        </w:tc>
      </w:tr>
      <w:tr w:rsidR="00E246CB" w:rsidRPr="00144882" w14:paraId="4F834095" w14:textId="2230D92D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947520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0032FD67" w14:textId="6641F4B3" w:rsidR="00E246CB" w:rsidRPr="008C0F8A" w:rsidRDefault="00E246CB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3F300FB7" w14:textId="77777777" w:rsidR="00E246CB" w:rsidRPr="008C0F8A" w:rsidRDefault="00E246CB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Servicios</w:t>
            </w:r>
          </w:p>
        </w:tc>
        <w:tc>
          <w:tcPr>
            <w:tcW w:w="396" w:type="dxa"/>
          </w:tcPr>
          <w:p w14:paraId="47084B52" w14:textId="337C51B6" w:rsidR="00E246CB" w:rsidRPr="00144882" w:rsidRDefault="00E246CB" w:rsidP="00AC783D"/>
        </w:tc>
        <w:tc>
          <w:tcPr>
            <w:tcW w:w="5547" w:type="dxa"/>
          </w:tcPr>
          <w:p w14:paraId="243E5691" w14:textId="1EBCE158" w:rsidR="00E246CB" w:rsidRPr="00144882" w:rsidRDefault="00E246CB"/>
        </w:tc>
      </w:tr>
      <w:tr w:rsidR="00E246CB" w:rsidRPr="00144882" w14:paraId="2B40C6AE" w14:textId="1DA96C1F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368607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79517A7A" w14:textId="77777777" w:rsidR="00E246CB" w:rsidRPr="008C0F8A" w:rsidRDefault="00E246CB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45D49F2B" w14:textId="77777777" w:rsidR="00E246CB" w:rsidRPr="008C0F8A" w:rsidRDefault="00E246CB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Atención Integrada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21964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07A5A11B" w14:textId="2BEE4331" w:rsidR="00E246CB" w:rsidRPr="00144882" w:rsidRDefault="00AC783D" w:rsidP="00AC783D"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782232FD" w14:textId="447026B0" w:rsidR="00E246CB" w:rsidRPr="00144882" w:rsidRDefault="00AC783D" w:rsidP="00270334">
            <w:r w:rsidRPr="00270334">
              <w:rPr>
                <w:rFonts w:asciiTheme="minorHAnsi" w:hAnsiTheme="minorHAnsi" w:cstheme="minorHAnsi"/>
                <w:sz w:val="18"/>
                <w:szCs w:val="18"/>
              </w:rPr>
              <w:t>Proyectos liderados desde la atención primaria o que tengan en ella su ámbito preferente</w:t>
            </w:r>
          </w:p>
        </w:tc>
      </w:tr>
      <w:tr w:rsidR="00E246CB" w:rsidRPr="00144882" w14:paraId="4D8CC0FA" w14:textId="31075869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523213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6F12D92D" w14:textId="77777777" w:rsidR="00E246CB" w:rsidRPr="008C0F8A" w:rsidRDefault="00E246CB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412276A1" w14:textId="77777777" w:rsidR="00E246CB" w:rsidRPr="008C0F8A" w:rsidRDefault="00E246CB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Seguridad</w:t>
            </w:r>
          </w:p>
        </w:tc>
        <w:tc>
          <w:tcPr>
            <w:tcW w:w="396" w:type="dxa"/>
          </w:tcPr>
          <w:p w14:paraId="01D78A9E" w14:textId="54BBCBFC" w:rsidR="00E246CB" w:rsidRPr="00144882" w:rsidRDefault="00E246CB"/>
        </w:tc>
        <w:tc>
          <w:tcPr>
            <w:tcW w:w="5547" w:type="dxa"/>
          </w:tcPr>
          <w:p w14:paraId="44ED740A" w14:textId="24040EEA" w:rsidR="00E246CB" w:rsidRPr="00144882" w:rsidRDefault="00E246CB"/>
        </w:tc>
      </w:tr>
      <w:tr w:rsidR="00E246CB" w:rsidRPr="00144882" w14:paraId="7F4ACE10" w14:textId="63070D27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587915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2BD41395" w14:textId="77777777" w:rsidR="00E246CB" w:rsidRPr="008C0F8A" w:rsidRDefault="00E246CB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02001007" w14:textId="77777777" w:rsidR="00E246CB" w:rsidRPr="008C0F8A" w:rsidRDefault="00E246CB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Efectividad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1508517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209077D2" w14:textId="1850CB05" w:rsidR="00E246CB" w:rsidRPr="00144882" w:rsidRDefault="00AC783D" w:rsidP="00AC783D"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61518748" w14:textId="43E0C50D" w:rsidR="00E246CB" w:rsidRPr="00144882" w:rsidRDefault="00AC783D">
            <w:r w:rsidRPr="00270334">
              <w:rPr>
                <w:rFonts w:asciiTheme="minorHAnsi" w:hAnsiTheme="minorHAnsi" w:cstheme="minorHAnsi"/>
                <w:sz w:val="18"/>
                <w:szCs w:val="18"/>
              </w:rPr>
              <w:t>Continuidad de cuidados en el domicilio.</w:t>
            </w:r>
          </w:p>
        </w:tc>
      </w:tr>
      <w:tr w:rsidR="00AC783D" w:rsidRPr="00144882" w14:paraId="4B3542CE" w14:textId="77777777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118651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0F5BB71D" w14:textId="0B615207" w:rsidR="00AC783D" w:rsidRDefault="00AC783D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4C8C8596" w14:textId="2296254D" w:rsidR="00AC783D" w:rsidRPr="008C0F8A" w:rsidRDefault="00AC783D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Equidad</w:t>
            </w:r>
          </w:p>
        </w:tc>
        <w:tc>
          <w:tcPr>
            <w:tcW w:w="396" w:type="dxa"/>
          </w:tcPr>
          <w:p w14:paraId="45EDB238" w14:textId="77777777" w:rsidR="00AC783D" w:rsidRDefault="00AC78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47" w:type="dxa"/>
          </w:tcPr>
          <w:p w14:paraId="4ADAE94E" w14:textId="77777777" w:rsidR="00AC783D" w:rsidRPr="00270334" w:rsidRDefault="00AC78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C783D" w:rsidRPr="00144882" w14:paraId="037F3461" w14:textId="77777777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159651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45D26A23" w14:textId="0DBAFFE5" w:rsidR="00AC783D" w:rsidRDefault="00AC783D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343E8A4C" w14:textId="130F8E0D" w:rsidR="00AC783D" w:rsidRDefault="00AC783D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Centrada en los pacientes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921562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5E4C4752" w14:textId="175E3018" w:rsidR="00AC783D" w:rsidRDefault="00AC783D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40766536" w14:textId="77777777" w:rsidR="00F71754" w:rsidRPr="00F71754" w:rsidRDefault="00F71754" w:rsidP="00F7175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71754">
              <w:rPr>
                <w:rFonts w:asciiTheme="minorHAnsi" w:hAnsiTheme="minorHAnsi" w:cstheme="minorHAnsi"/>
                <w:sz w:val="18"/>
                <w:szCs w:val="18"/>
              </w:rPr>
              <w:t>Estrategias de prevención y promoción de la salud</w:t>
            </w:r>
          </w:p>
          <w:p w14:paraId="2F58FA18" w14:textId="3548AF35" w:rsidR="00AC783D" w:rsidRDefault="00AC78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C783D" w:rsidRPr="00144882" w14:paraId="4928CC7D" w14:textId="77777777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1276241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42CF06BF" w14:textId="14587A73" w:rsidR="00AC783D" w:rsidRDefault="00AC783D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1B42A608" w14:textId="1487FE62" w:rsidR="00AC783D" w:rsidRDefault="00AC783D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Accesibilidad y listas de espera</w:t>
            </w:r>
          </w:p>
        </w:tc>
        <w:tc>
          <w:tcPr>
            <w:tcW w:w="396" w:type="dxa"/>
          </w:tcPr>
          <w:p w14:paraId="66E82FCF" w14:textId="77777777" w:rsidR="00AC783D" w:rsidRDefault="00AC78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47" w:type="dxa"/>
          </w:tcPr>
          <w:p w14:paraId="747F0D29" w14:textId="77777777" w:rsidR="00AC783D" w:rsidRDefault="00AC78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C783D" w:rsidRPr="00144882" w14:paraId="3E3C8125" w14:textId="77777777" w:rsidTr="005563C8">
        <w:trPr>
          <w:trHeight w:val="439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467867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1CF05FAE" w14:textId="01180E88" w:rsidR="00AC783D" w:rsidRDefault="00AC783D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4C935766" w14:textId="39FB690D" w:rsidR="00AC783D" w:rsidRDefault="00AC783D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 w:rsidRPr="008C0F8A">
              <w:rPr>
                <w:rFonts w:asciiTheme="minorHAnsi" w:hAnsiTheme="minorHAnsi" w:cstheme="minorHAnsi"/>
                <w:sz w:val="18"/>
                <w:szCs w:val="18"/>
              </w:rPr>
              <w:t>Eficiencia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528455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4B8CBEF1" w14:textId="3D766F8C" w:rsidR="00AC783D" w:rsidRDefault="00AC783D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71860A0D" w14:textId="6E8E0E80" w:rsidR="00AC783D" w:rsidRDefault="00AC78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70334">
              <w:rPr>
                <w:rFonts w:asciiTheme="minorHAnsi" w:hAnsiTheme="minorHAnsi" w:cstheme="minorHAnsi"/>
                <w:sz w:val="18"/>
                <w:szCs w:val="18"/>
              </w:rPr>
              <w:t>Equidad y desigualdades en salud.</w:t>
            </w:r>
          </w:p>
        </w:tc>
      </w:tr>
      <w:tr w:rsidR="007E1013" w:rsidRPr="00144882" w14:paraId="7FE545C1" w14:textId="77777777" w:rsidTr="005563C8">
        <w:trPr>
          <w:trHeight w:val="440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209419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74C94D5F" w14:textId="2F737158" w:rsidR="007E1013" w:rsidRDefault="007E1013" w:rsidP="00AF66A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69AA1A37" w14:textId="6EC01BD9" w:rsidR="007E1013" w:rsidRPr="008C0F8A" w:rsidRDefault="007E1013" w:rsidP="00AF66A9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Otros</w:t>
            </w:r>
          </w:p>
        </w:tc>
        <w:tc>
          <w:tcPr>
            <w:tcW w:w="396" w:type="dxa"/>
          </w:tcPr>
          <w:p w14:paraId="3DBC8E9E" w14:textId="77777777" w:rsidR="007E1013" w:rsidRDefault="007E101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47" w:type="dxa"/>
          </w:tcPr>
          <w:p w14:paraId="05B806B0" w14:textId="77777777" w:rsidR="007E1013" w:rsidRPr="00270334" w:rsidRDefault="007E101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AA3EE67" w14:textId="77777777" w:rsidR="00E246CB" w:rsidRDefault="00E246CB" w:rsidP="00552ED9">
      <w:pPr>
        <w:ind w:left="284"/>
        <w:jc w:val="both"/>
        <w:rPr>
          <w:rFonts w:asciiTheme="minorHAnsi" w:hAnsiTheme="minorHAnsi" w:cstheme="minorHAnsi"/>
          <w:sz w:val="16"/>
          <w:szCs w:val="16"/>
        </w:rPr>
      </w:pPr>
    </w:p>
    <w:p w14:paraId="5F8D638F" w14:textId="16D66216" w:rsidR="00F71754" w:rsidRDefault="00F71754" w:rsidP="00F71754">
      <w:pPr>
        <w:ind w:left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6BC7DA03" w14:textId="4534828C" w:rsidR="00552ED9" w:rsidRDefault="00552ED9" w:rsidP="00F71754">
      <w:pPr>
        <w:ind w:left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br w:type="page"/>
      </w:r>
    </w:p>
    <w:tbl>
      <w:tblPr>
        <w:tblStyle w:val="Tablaconcuadrcula"/>
        <w:tblW w:w="4880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146E96" w:rsidRPr="00437280" w14:paraId="3CDB232C" w14:textId="77777777" w:rsidTr="00146E96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6D0390E9" w14:textId="77777777" w:rsidR="00146E96" w:rsidRPr="00C67DAB" w:rsidRDefault="00146E96" w:rsidP="00146E96">
            <w:pPr>
              <w:pStyle w:val="Prrafodelista"/>
              <w:spacing w:after="0"/>
              <w:ind w:left="284" w:hanging="53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  <w:lastRenderedPageBreak/>
              <w:t>SOLICITUD</w:t>
            </w:r>
          </w:p>
        </w:tc>
      </w:tr>
    </w:tbl>
    <w:p w14:paraId="7E6720AC" w14:textId="77777777" w:rsidR="008D490F" w:rsidRPr="00144882" w:rsidRDefault="008D490F" w:rsidP="00146E96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55D53A7" w14:textId="77777777" w:rsidR="00570EBE" w:rsidRDefault="00570EBE" w:rsidP="0050174A">
      <w:pPr>
        <w:framePr w:w="8550" w:h="936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</w:p>
    <w:p w14:paraId="785F2088" w14:textId="77777777" w:rsidR="00B4621A" w:rsidRPr="00570EBE" w:rsidRDefault="00B4621A" w:rsidP="0050174A">
      <w:pPr>
        <w:framePr w:w="8550" w:h="936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746FECB3" w14:textId="77777777" w:rsidR="00146E96" w:rsidRDefault="00146E96" w:rsidP="00146E9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6E96">
        <w:rPr>
          <w:rFonts w:asciiTheme="minorHAnsi" w:hAnsiTheme="minorHAnsi" w:cstheme="minorHAnsi"/>
          <w:b/>
          <w:sz w:val="22"/>
          <w:szCs w:val="22"/>
        </w:rPr>
        <w:t>1.1. Resumen del proyecto (máx. 5 líneas)</w:t>
      </w:r>
      <w:r w:rsidR="008F4827">
        <w:rPr>
          <w:rFonts w:asciiTheme="minorHAnsi" w:hAnsiTheme="minorHAnsi" w:cstheme="minorHAnsi"/>
          <w:b/>
          <w:sz w:val="22"/>
          <w:szCs w:val="22"/>
        </w:rPr>
        <w:t>:</w:t>
      </w:r>
    </w:p>
    <w:p w14:paraId="04D8936E" w14:textId="77777777" w:rsidR="008D490F" w:rsidRDefault="008D490F" w:rsidP="00692B0A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39C94F1" w14:textId="77777777" w:rsidR="00B1762D" w:rsidRDefault="00B1762D" w:rsidP="0050174A">
      <w:pPr>
        <w:framePr w:w="8550" w:h="1009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</w:p>
    <w:p w14:paraId="290A9AF3" w14:textId="77777777" w:rsidR="00B1762D" w:rsidRPr="00570EBE" w:rsidRDefault="00B1762D" w:rsidP="0050174A">
      <w:pPr>
        <w:framePr w:w="8550" w:h="1009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16E71500" w14:textId="77777777" w:rsidR="00692B0A" w:rsidRDefault="003463D6" w:rsidP="00692B0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6E96">
        <w:rPr>
          <w:rFonts w:asciiTheme="minorHAnsi" w:hAnsiTheme="minorHAnsi" w:cstheme="minorHAnsi"/>
          <w:b/>
          <w:sz w:val="22"/>
          <w:szCs w:val="22"/>
        </w:rPr>
        <w:t>1</w:t>
      </w:r>
      <w:r w:rsidR="00146E96" w:rsidRPr="00146E96">
        <w:rPr>
          <w:rFonts w:asciiTheme="minorHAnsi" w:hAnsiTheme="minorHAnsi" w:cstheme="minorHAnsi"/>
          <w:b/>
          <w:sz w:val="22"/>
          <w:szCs w:val="22"/>
        </w:rPr>
        <w:t>.2</w:t>
      </w:r>
      <w:r w:rsidR="00692B0A" w:rsidRPr="00146E96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144882" w:rsidRPr="00146E96">
        <w:rPr>
          <w:rFonts w:asciiTheme="minorHAnsi" w:hAnsiTheme="minorHAnsi" w:cstheme="minorHAnsi"/>
          <w:b/>
          <w:sz w:val="22"/>
          <w:szCs w:val="22"/>
        </w:rPr>
        <w:t>A</w:t>
      </w:r>
      <w:r w:rsidR="00CD66BD" w:rsidRPr="00146E96">
        <w:rPr>
          <w:rFonts w:asciiTheme="minorHAnsi" w:hAnsiTheme="minorHAnsi" w:cstheme="minorHAnsi"/>
          <w:b/>
          <w:sz w:val="22"/>
          <w:szCs w:val="22"/>
        </w:rPr>
        <w:t>ntecedentes y estado actual del tema</w:t>
      </w:r>
      <w:r w:rsidR="00144882" w:rsidRPr="00146E96">
        <w:rPr>
          <w:rFonts w:asciiTheme="minorHAnsi" w:hAnsiTheme="minorHAnsi" w:cstheme="minorHAnsi"/>
          <w:b/>
          <w:sz w:val="22"/>
          <w:szCs w:val="22"/>
        </w:rPr>
        <w:t>:</w:t>
      </w:r>
    </w:p>
    <w:p w14:paraId="3A1D67BC" w14:textId="77777777" w:rsidR="008D490F" w:rsidRDefault="008D490F" w:rsidP="00692B0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5215CC2" w14:textId="77777777" w:rsidR="00B1762D" w:rsidRDefault="00B1762D" w:rsidP="0050174A">
      <w:pPr>
        <w:framePr w:w="8579" w:h="1225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</w:p>
    <w:p w14:paraId="3BF04090" w14:textId="77777777" w:rsidR="00B1762D" w:rsidRPr="00570EBE" w:rsidRDefault="00B1762D" w:rsidP="0050174A">
      <w:pPr>
        <w:framePr w:w="8579" w:h="1225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42FB9222" w14:textId="49068C0A" w:rsidR="00570EBE" w:rsidRDefault="003463D6" w:rsidP="00692B0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6E96">
        <w:rPr>
          <w:rFonts w:asciiTheme="minorHAnsi" w:hAnsiTheme="minorHAnsi" w:cstheme="minorHAnsi"/>
          <w:b/>
          <w:sz w:val="22"/>
          <w:szCs w:val="22"/>
        </w:rPr>
        <w:t>1</w:t>
      </w:r>
      <w:r w:rsidR="00146E96" w:rsidRPr="00146E96">
        <w:rPr>
          <w:rFonts w:asciiTheme="minorHAnsi" w:hAnsiTheme="minorHAnsi" w:cstheme="minorHAnsi"/>
          <w:b/>
          <w:sz w:val="22"/>
          <w:szCs w:val="22"/>
        </w:rPr>
        <w:t>.3</w:t>
      </w:r>
      <w:r w:rsidR="00FE2110">
        <w:rPr>
          <w:rFonts w:asciiTheme="minorHAnsi" w:hAnsiTheme="minorHAnsi" w:cstheme="minorHAnsi"/>
          <w:b/>
          <w:sz w:val="22"/>
          <w:szCs w:val="22"/>
        </w:rPr>
        <w:t>.</w:t>
      </w:r>
      <w:r w:rsidR="00692B0A" w:rsidRPr="00146E9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D490F">
        <w:rPr>
          <w:rFonts w:asciiTheme="minorHAnsi" w:hAnsiTheme="minorHAnsi" w:cstheme="minorHAnsi"/>
          <w:b/>
          <w:sz w:val="22"/>
          <w:szCs w:val="22"/>
        </w:rPr>
        <w:t>Justificación</w:t>
      </w:r>
      <w:r w:rsidR="00144882" w:rsidRPr="00146E96">
        <w:rPr>
          <w:rFonts w:asciiTheme="minorHAnsi" w:hAnsiTheme="minorHAnsi" w:cstheme="minorHAnsi"/>
          <w:b/>
          <w:sz w:val="22"/>
          <w:szCs w:val="22"/>
        </w:rPr>
        <w:t>:</w:t>
      </w:r>
    </w:p>
    <w:p w14:paraId="4821ECE8" w14:textId="77777777" w:rsidR="008D490F" w:rsidRDefault="008D490F" w:rsidP="00692B0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88A4FDB" w14:textId="77777777" w:rsidR="00B1762D" w:rsidRDefault="00B1762D" w:rsidP="0050174A">
      <w:pPr>
        <w:framePr w:w="8579" w:h="1247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D265AA7" w14:textId="77777777" w:rsidR="00B1762D" w:rsidRPr="00570EBE" w:rsidRDefault="00B1762D" w:rsidP="0050174A">
      <w:pPr>
        <w:framePr w:w="8579" w:h="1247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53708731" w14:textId="77777777" w:rsidR="00B1762D" w:rsidRDefault="003463D6" w:rsidP="00692B0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91A27">
        <w:rPr>
          <w:rFonts w:asciiTheme="minorHAnsi" w:hAnsiTheme="minorHAnsi" w:cstheme="minorHAnsi"/>
          <w:b/>
          <w:sz w:val="22"/>
          <w:szCs w:val="22"/>
        </w:rPr>
        <w:t>1</w:t>
      </w:r>
      <w:r w:rsidR="00891A27" w:rsidRPr="00891A27">
        <w:rPr>
          <w:rFonts w:asciiTheme="minorHAnsi" w:hAnsiTheme="minorHAnsi" w:cstheme="minorHAnsi"/>
          <w:b/>
          <w:sz w:val="22"/>
          <w:szCs w:val="22"/>
        </w:rPr>
        <w:t>.</w:t>
      </w:r>
      <w:r w:rsidR="008D490F">
        <w:rPr>
          <w:rFonts w:asciiTheme="minorHAnsi" w:hAnsiTheme="minorHAnsi" w:cstheme="minorHAnsi"/>
          <w:b/>
          <w:sz w:val="22"/>
          <w:szCs w:val="22"/>
        </w:rPr>
        <w:t>4</w:t>
      </w:r>
      <w:r w:rsidR="00692B0A" w:rsidRPr="00891A27">
        <w:rPr>
          <w:rFonts w:asciiTheme="minorHAnsi" w:hAnsiTheme="minorHAnsi" w:cstheme="minorHAnsi"/>
          <w:b/>
          <w:sz w:val="22"/>
          <w:szCs w:val="22"/>
        </w:rPr>
        <w:t xml:space="preserve">. Bibliografía más relevante (máx. </w:t>
      </w:r>
      <w:r w:rsidR="00144882" w:rsidRPr="00891A27">
        <w:rPr>
          <w:rFonts w:asciiTheme="minorHAnsi" w:hAnsiTheme="minorHAnsi" w:cstheme="minorHAnsi"/>
          <w:b/>
          <w:sz w:val="22"/>
          <w:szCs w:val="22"/>
        </w:rPr>
        <w:t>5</w:t>
      </w:r>
      <w:r w:rsidR="00692B0A" w:rsidRPr="00891A27">
        <w:rPr>
          <w:rFonts w:asciiTheme="minorHAnsi" w:hAnsiTheme="minorHAnsi" w:cstheme="minorHAnsi"/>
          <w:b/>
          <w:sz w:val="22"/>
          <w:szCs w:val="22"/>
        </w:rPr>
        <w:t xml:space="preserve"> citas)</w:t>
      </w:r>
      <w:r w:rsidR="00FE2110">
        <w:rPr>
          <w:rFonts w:asciiTheme="minorHAnsi" w:hAnsiTheme="minorHAnsi" w:cstheme="minorHAnsi"/>
          <w:b/>
          <w:sz w:val="22"/>
          <w:szCs w:val="22"/>
        </w:rPr>
        <w:t>:</w:t>
      </w:r>
    </w:p>
    <w:p w14:paraId="1EFF4A6E" w14:textId="77777777" w:rsidR="008D490F" w:rsidRDefault="008D490F" w:rsidP="008D490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2D71974" w14:textId="77777777" w:rsidR="008E452F" w:rsidRDefault="008E452F" w:rsidP="007A0BAD">
      <w:pPr>
        <w:jc w:val="both"/>
        <w:rPr>
          <w:rFonts w:asciiTheme="minorHAnsi" w:hAnsiTheme="minorHAnsi" w:cstheme="minorHAnsi"/>
          <w:sz w:val="22"/>
          <w:szCs w:val="22"/>
        </w:rPr>
      </w:pPr>
      <w:r w:rsidRPr="00891A27">
        <w:rPr>
          <w:rFonts w:asciiTheme="minorHAnsi" w:hAnsiTheme="minorHAnsi" w:cstheme="minorHAnsi"/>
          <w:b/>
          <w:sz w:val="22"/>
          <w:szCs w:val="22"/>
        </w:rPr>
        <w:t>1</w:t>
      </w:r>
      <w:r>
        <w:rPr>
          <w:rFonts w:asciiTheme="minorHAnsi" w:hAnsiTheme="minorHAnsi" w:cstheme="minorHAnsi"/>
          <w:b/>
          <w:sz w:val="22"/>
          <w:szCs w:val="22"/>
        </w:rPr>
        <w:t>.5</w:t>
      </w:r>
      <w:r w:rsidRPr="00891A27">
        <w:rPr>
          <w:rFonts w:asciiTheme="minorHAnsi" w:hAnsiTheme="minorHAnsi" w:cstheme="minorHAnsi"/>
          <w:b/>
          <w:sz w:val="22"/>
          <w:szCs w:val="22"/>
        </w:rPr>
        <w:t>.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Objetivos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44882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144882">
        <w:rPr>
          <w:rFonts w:asciiTheme="minorHAnsi" w:hAnsiTheme="minorHAnsi" w:cstheme="minorHAnsi"/>
          <w:sz w:val="22"/>
          <w:szCs w:val="22"/>
        </w:rPr>
        <w:t>numerar con claridad y por orden de prioridad los objetivos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14488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general  y específicos del proyecto</w:t>
      </w:r>
      <w:r w:rsidRPr="00144882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50F85985" w14:textId="77777777" w:rsidR="008E452F" w:rsidRPr="00144882" w:rsidRDefault="008E452F" w:rsidP="008E452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07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8789"/>
      </w:tblGrid>
      <w:tr w:rsidR="008E452F" w:rsidRPr="00144882" w14:paraId="2A35987C" w14:textId="77777777" w:rsidTr="009E3BFA">
        <w:trPr>
          <w:trHeight w:val="463"/>
        </w:trPr>
        <w:tc>
          <w:tcPr>
            <w:tcW w:w="907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628F301C" w14:textId="77777777" w:rsidR="008E452F" w:rsidRPr="00144882" w:rsidRDefault="008E452F" w:rsidP="009E3BFA">
            <w:pPr>
              <w:spacing w:line="200" w:lineRule="exact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4488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PRINCIPAL</w:t>
            </w:r>
          </w:p>
        </w:tc>
      </w:tr>
      <w:tr w:rsidR="008E452F" w:rsidRPr="00144882" w14:paraId="31DB0CB6" w14:textId="77777777" w:rsidTr="009E3BFA">
        <w:trPr>
          <w:trHeight w:val="377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279F9E" w14:textId="77777777" w:rsidR="008E452F" w:rsidRDefault="008E452F" w:rsidP="009E3BF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2350AF" w14:textId="77777777" w:rsidR="008E452F" w:rsidRPr="00144882" w:rsidRDefault="008E452F" w:rsidP="009E3BF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end"/>
            </w:r>
          </w:p>
        </w:tc>
      </w:tr>
      <w:tr w:rsidR="008E452F" w:rsidRPr="00144882" w14:paraId="3CC7483B" w14:textId="77777777" w:rsidTr="009E3BFA">
        <w:trPr>
          <w:trHeight w:val="351"/>
        </w:trPr>
        <w:tc>
          <w:tcPr>
            <w:tcW w:w="907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3B83725E" w14:textId="77777777" w:rsidR="008E452F" w:rsidRPr="00144882" w:rsidRDefault="008E452F" w:rsidP="009E3B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ESPECíFICOS</w:t>
            </w:r>
          </w:p>
        </w:tc>
      </w:tr>
      <w:tr w:rsidR="008E452F" w:rsidRPr="00144882" w14:paraId="3E40657D" w14:textId="77777777" w:rsidTr="009E3BF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42ACF3B" w14:textId="77777777" w:rsidR="008E452F" w:rsidRPr="00144882" w:rsidRDefault="008E452F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95CF56F" w14:textId="77777777" w:rsidR="008E452F" w:rsidRPr="00144882" w:rsidRDefault="008E452F" w:rsidP="009E3BF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6" w:name="Texto11"/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end"/>
            </w:r>
            <w:bookmarkEnd w:id="6"/>
          </w:p>
        </w:tc>
      </w:tr>
      <w:tr w:rsidR="008E452F" w:rsidRPr="00144882" w14:paraId="7EA37D58" w14:textId="77777777" w:rsidTr="009E3BF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7822ECC" w14:textId="77777777" w:rsidR="008E452F" w:rsidRPr="00144882" w:rsidRDefault="008E452F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84A1F66" w14:textId="77777777" w:rsidR="008E452F" w:rsidRPr="00144882" w:rsidRDefault="008E452F" w:rsidP="009E3BF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7" w:name="Texto12"/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end"/>
            </w:r>
            <w:bookmarkEnd w:id="7"/>
          </w:p>
        </w:tc>
      </w:tr>
      <w:tr w:rsidR="008E452F" w:rsidRPr="00144882" w14:paraId="37091069" w14:textId="77777777" w:rsidTr="009E3BF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10C8B62" w14:textId="77777777" w:rsidR="008E452F" w:rsidRPr="00144882" w:rsidRDefault="008E452F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94C1687" w14:textId="77777777" w:rsidR="008E452F" w:rsidRPr="00144882" w:rsidRDefault="008E452F" w:rsidP="009E3BF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8" w:name="Texto13"/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end"/>
            </w:r>
            <w:bookmarkEnd w:id="8"/>
          </w:p>
        </w:tc>
      </w:tr>
      <w:tr w:rsidR="008E452F" w:rsidRPr="00144882" w14:paraId="3B8AD353" w14:textId="77777777" w:rsidTr="009E3BF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1C75E0A" w14:textId="77777777" w:rsidR="008E452F" w:rsidRPr="00144882" w:rsidRDefault="008E452F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86F93EE" w14:textId="77777777" w:rsidR="008E452F" w:rsidRPr="00144882" w:rsidRDefault="008E452F" w:rsidP="009E3BF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9" w:name="Texto14"/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end"/>
            </w:r>
            <w:bookmarkEnd w:id="9"/>
          </w:p>
        </w:tc>
      </w:tr>
    </w:tbl>
    <w:p w14:paraId="46E9887D" w14:textId="77777777" w:rsidR="00B1762D" w:rsidRDefault="00B1762D" w:rsidP="008D490F">
      <w:pPr>
        <w:rPr>
          <w:rFonts w:asciiTheme="minorHAnsi" w:hAnsiTheme="minorHAnsi" w:cstheme="minorHAnsi"/>
          <w:sz w:val="22"/>
          <w:szCs w:val="22"/>
        </w:rPr>
      </w:pPr>
    </w:p>
    <w:p w14:paraId="7643EDF7" w14:textId="77777777" w:rsidR="00FE5EED" w:rsidRDefault="00FE5EE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0826044C" w14:textId="02544767" w:rsidR="00B1762D" w:rsidRDefault="00B1762D" w:rsidP="00C7598C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91A27">
        <w:rPr>
          <w:rFonts w:asciiTheme="minorHAnsi" w:hAnsiTheme="minorHAnsi" w:cstheme="minorHAnsi"/>
          <w:b/>
          <w:sz w:val="22"/>
          <w:szCs w:val="22"/>
        </w:rPr>
        <w:lastRenderedPageBreak/>
        <w:t>1.</w:t>
      </w:r>
      <w:r w:rsidR="005A2E29">
        <w:rPr>
          <w:rFonts w:asciiTheme="minorHAnsi" w:hAnsiTheme="minorHAnsi" w:cstheme="minorHAnsi"/>
          <w:b/>
          <w:sz w:val="22"/>
          <w:szCs w:val="22"/>
        </w:rPr>
        <w:t>6</w:t>
      </w:r>
      <w:r w:rsidRPr="00891A27">
        <w:rPr>
          <w:rFonts w:asciiTheme="minorHAnsi" w:hAnsiTheme="minorHAnsi" w:cstheme="minorHAnsi"/>
          <w:b/>
          <w:sz w:val="22"/>
          <w:szCs w:val="22"/>
        </w:rPr>
        <w:t>.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Metodología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357F85C4" w14:textId="77777777" w:rsidR="00CE2DBD" w:rsidRPr="008D490F" w:rsidRDefault="00CE2DBD" w:rsidP="00C7598C">
      <w:pPr>
        <w:framePr w:w="8743" w:h="1021" w:hSpace="142" w:wrap="around" w:vAnchor="text" w:hAnchor="page" w:x="1734" w:y="71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8D490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8D490F">
        <w:rPr>
          <w:rFonts w:cstheme="minorHAnsi"/>
          <w:b/>
        </w:rPr>
        <w:instrText xml:space="preserve"> FORMTEXT </w:instrText>
      </w:r>
      <w:r w:rsidRPr="008D490F">
        <w:rPr>
          <w:rFonts w:cstheme="minorHAnsi"/>
          <w:b/>
        </w:rPr>
      </w:r>
      <w:r w:rsidRPr="008D490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8D490F">
        <w:rPr>
          <w:rFonts w:cstheme="minorHAnsi"/>
          <w:b/>
        </w:rPr>
        <w:fldChar w:fldCharType="end"/>
      </w:r>
    </w:p>
    <w:p w14:paraId="783B85D8" w14:textId="23B4E03E" w:rsidR="00B1762D" w:rsidRDefault="00B1762D" w:rsidP="00251F0D">
      <w:pPr>
        <w:pStyle w:val="Prrafodelista"/>
        <w:numPr>
          <w:ilvl w:val="0"/>
          <w:numId w:val="24"/>
        </w:numPr>
        <w:spacing w:after="0"/>
        <w:jc w:val="both"/>
      </w:pPr>
      <w:r w:rsidRPr="00EB1D5C">
        <w:rPr>
          <w:u w:val="single"/>
        </w:rPr>
        <w:t>Población de estudio</w:t>
      </w:r>
      <w:r w:rsidR="00C7598C">
        <w:t xml:space="preserve"> </w:t>
      </w:r>
      <w:r w:rsidR="00EB1D5C">
        <w:t>(g</w:t>
      </w:r>
      <w:r w:rsidR="00C7598C">
        <w:t>rupo de interés considerado y definido en términos de lugar, tiempo y criterios de selección).</w:t>
      </w:r>
    </w:p>
    <w:p w14:paraId="1E8AA0EA" w14:textId="77777777" w:rsidR="00B1762D" w:rsidRDefault="00B1762D" w:rsidP="00B1762D"/>
    <w:p w14:paraId="474BE4C8" w14:textId="45D4EA74" w:rsidR="00620963" w:rsidRDefault="00B1762D" w:rsidP="00251F0D">
      <w:pPr>
        <w:pStyle w:val="Prrafodelista"/>
        <w:numPr>
          <w:ilvl w:val="0"/>
          <w:numId w:val="24"/>
        </w:numPr>
        <w:spacing w:after="0"/>
        <w:jc w:val="both"/>
      </w:pPr>
      <w:r w:rsidRPr="00EB1D5C">
        <w:rPr>
          <w:u w:val="single"/>
        </w:rPr>
        <w:t>Diseño</w:t>
      </w:r>
      <w:r>
        <w:t xml:space="preserve"> (</w:t>
      </w:r>
      <w:r w:rsidR="00C7598C">
        <w:t>tipo de estudio: transversal/longitudinal, descriptivo/analítico, observacional/experimental, prospectivo/retrospectivo. Si procede, descripción de la intervención</w:t>
      </w:r>
      <w:r>
        <w:t>)</w:t>
      </w:r>
      <w:r w:rsidR="001020B3" w:rsidRPr="00620963">
        <w:rPr>
          <w:color w:val="FF0000"/>
        </w:rPr>
        <w:t xml:space="preserve"> </w:t>
      </w:r>
    </w:p>
    <w:p w14:paraId="4594BA34" w14:textId="77777777" w:rsidR="00B1762D" w:rsidRPr="008D490F" w:rsidRDefault="00B1762D" w:rsidP="0050174A">
      <w:pPr>
        <w:framePr w:w="8743" w:h="1225" w:hSpace="142" w:wrap="around" w:vAnchor="text" w:hAnchor="page" w:x="175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8D490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8D490F">
        <w:rPr>
          <w:rFonts w:cstheme="minorHAnsi"/>
          <w:b/>
        </w:rPr>
        <w:instrText xml:space="preserve"> FORMTEXT </w:instrText>
      </w:r>
      <w:r w:rsidRPr="008D490F">
        <w:rPr>
          <w:rFonts w:cstheme="minorHAnsi"/>
          <w:b/>
        </w:rPr>
      </w:r>
      <w:r w:rsidRPr="008D490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8D490F">
        <w:rPr>
          <w:rFonts w:cstheme="minorHAnsi"/>
          <w:b/>
        </w:rPr>
        <w:fldChar w:fldCharType="end"/>
      </w:r>
    </w:p>
    <w:p w14:paraId="75B825CB" w14:textId="77777777" w:rsidR="00B1762D" w:rsidRDefault="00B1762D" w:rsidP="00B1762D"/>
    <w:p w14:paraId="4013477B" w14:textId="77777777" w:rsidR="00FE5EED" w:rsidRPr="00FF2FB5" w:rsidRDefault="00FE5EED" w:rsidP="00657679">
      <w:pPr>
        <w:framePr w:w="8743" w:h="1321" w:hSpace="142" w:wrap="around" w:vAnchor="text" w:hAnchor="page" w:x="1779" w:y="8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FF2FB5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FF2FB5">
        <w:rPr>
          <w:rFonts w:cstheme="minorHAnsi"/>
          <w:b/>
        </w:rPr>
        <w:instrText xml:space="preserve"> FORMTEXT </w:instrText>
      </w:r>
      <w:r w:rsidRPr="00FF2FB5">
        <w:rPr>
          <w:rFonts w:cstheme="minorHAnsi"/>
          <w:b/>
        </w:rPr>
      </w:r>
      <w:r w:rsidRPr="00FF2FB5">
        <w:rPr>
          <w:rFonts w:cstheme="minorHAnsi"/>
          <w:b/>
        </w:rPr>
        <w:fldChar w:fldCharType="separate"/>
      </w:r>
      <w:r w:rsidRPr="00FF2FB5">
        <w:rPr>
          <w:noProof/>
        </w:rPr>
        <w:t> </w:t>
      </w:r>
      <w:r w:rsidRPr="00FF2FB5">
        <w:rPr>
          <w:noProof/>
        </w:rPr>
        <w:t> </w:t>
      </w:r>
      <w:r w:rsidRPr="00FF2FB5">
        <w:rPr>
          <w:noProof/>
        </w:rPr>
        <w:t> </w:t>
      </w:r>
      <w:r w:rsidRPr="00FF2FB5">
        <w:rPr>
          <w:noProof/>
        </w:rPr>
        <w:t> </w:t>
      </w:r>
      <w:r w:rsidRPr="00FF2FB5">
        <w:rPr>
          <w:noProof/>
        </w:rPr>
        <w:t> </w:t>
      </w:r>
      <w:r w:rsidRPr="00FF2FB5">
        <w:rPr>
          <w:rFonts w:cstheme="minorHAnsi"/>
          <w:b/>
        </w:rPr>
        <w:fldChar w:fldCharType="end"/>
      </w:r>
    </w:p>
    <w:p w14:paraId="348ED2D6" w14:textId="02A0ED61" w:rsidR="00620963" w:rsidRPr="00620963" w:rsidRDefault="00FF2FB5" w:rsidP="00657679">
      <w:pPr>
        <w:pStyle w:val="Prrafodelista"/>
        <w:numPr>
          <w:ilvl w:val="0"/>
          <w:numId w:val="26"/>
        </w:numPr>
        <w:jc w:val="both"/>
      </w:pPr>
      <w:r w:rsidRPr="00EB1D5C">
        <w:rPr>
          <w:u w:val="single"/>
        </w:rPr>
        <w:t>Variables</w:t>
      </w:r>
      <w:r>
        <w:t xml:space="preserve"> </w:t>
      </w:r>
      <w:r w:rsidR="00657679">
        <w:t>(Factores medibles relevantes para el estudio: dependientes/independientes, cualitativas/cuantitativas etc.)</w:t>
      </w:r>
    </w:p>
    <w:p w14:paraId="044A976E" w14:textId="77777777" w:rsidR="00CE2DBD" w:rsidRDefault="00CE2DBD" w:rsidP="00CE2DBD">
      <w:pPr>
        <w:pStyle w:val="Prrafodelista"/>
        <w:spacing w:after="0"/>
      </w:pPr>
    </w:p>
    <w:p w14:paraId="5A77D1E9" w14:textId="77777777" w:rsidR="00FF2FB5" w:rsidRPr="008D490F" w:rsidRDefault="00FF2FB5" w:rsidP="00FF2FB5">
      <w:pPr>
        <w:framePr w:w="8743" w:h="1321" w:hSpace="142" w:wrap="around" w:vAnchor="text" w:hAnchor="page" w:x="1759" w:y="11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8D490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8D490F">
        <w:rPr>
          <w:rFonts w:cstheme="minorHAnsi"/>
          <w:b/>
        </w:rPr>
        <w:instrText xml:space="preserve"> FORMTEXT </w:instrText>
      </w:r>
      <w:r w:rsidRPr="008D490F">
        <w:rPr>
          <w:rFonts w:cstheme="minorHAnsi"/>
          <w:b/>
        </w:rPr>
      </w:r>
      <w:r w:rsidRPr="008D490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8D490F">
        <w:rPr>
          <w:rFonts w:cstheme="minorHAnsi"/>
          <w:b/>
        </w:rPr>
        <w:fldChar w:fldCharType="end"/>
      </w:r>
    </w:p>
    <w:p w14:paraId="3CA018F9" w14:textId="3644152E" w:rsidR="00CE2DBD" w:rsidRDefault="00657679" w:rsidP="00FF2FB5">
      <w:pPr>
        <w:pStyle w:val="Prrafodelista"/>
        <w:numPr>
          <w:ilvl w:val="0"/>
          <w:numId w:val="24"/>
        </w:numPr>
        <w:spacing w:after="0"/>
        <w:jc w:val="both"/>
      </w:pPr>
      <w:r w:rsidRPr="00EB1D5C">
        <w:rPr>
          <w:u w:val="single"/>
        </w:rPr>
        <w:t>Recogida de</w:t>
      </w:r>
      <w:r w:rsidR="00CE2DBD" w:rsidRPr="00EB1D5C">
        <w:rPr>
          <w:u w:val="single"/>
        </w:rPr>
        <w:t xml:space="preserve"> datos</w:t>
      </w:r>
      <w:r w:rsidR="00FF2FB5">
        <w:t xml:space="preserve"> (Fuentes de datos primarias –encuestas, entrevistas, observaciones– y fuentes de datos secundarias –datos existentes como censo, historia clínica, altas hospitalarias etc.</w:t>
      </w:r>
      <w:r w:rsidR="00FF2FB5" w:rsidRPr="00FF2FB5">
        <w:t xml:space="preserve"> </w:t>
      </w:r>
      <w:r w:rsidR="00FF2FB5">
        <w:t>–; empleo de instrumentos de medida y duración de la recogida)</w:t>
      </w:r>
      <w:r w:rsidR="00CE2DBD">
        <w:t xml:space="preserve">. </w:t>
      </w:r>
    </w:p>
    <w:p w14:paraId="221DAD9A" w14:textId="77777777" w:rsidR="00CE2DBD" w:rsidRDefault="00CE2DBD" w:rsidP="00CE2DBD"/>
    <w:p w14:paraId="3A4D2F59" w14:textId="77777777" w:rsidR="00FE5EED" w:rsidRPr="008D490F" w:rsidRDefault="00FE5EED" w:rsidP="00DB15B6">
      <w:pPr>
        <w:framePr w:w="8743" w:h="1259" w:hSpace="142" w:wrap="around" w:vAnchor="text" w:hAnchor="page" w:x="1736" w:y="14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8D490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8D490F">
        <w:rPr>
          <w:rFonts w:cstheme="minorHAnsi"/>
          <w:b/>
        </w:rPr>
        <w:instrText xml:space="preserve"> FORMTEXT </w:instrText>
      </w:r>
      <w:r w:rsidRPr="008D490F">
        <w:rPr>
          <w:rFonts w:cstheme="minorHAnsi"/>
          <w:b/>
        </w:rPr>
      </w:r>
      <w:r w:rsidRPr="008D490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8D490F">
        <w:rPr>
          <w:rFonts w:cstheme="minorHAnsi"/>
          <w:b/>
        </w:rPr>
        <w:fldChar w:fldCharType="end"/>
      </w:r>
    </w:p>
    <w:p w14:paraId="2B3FBA1B" w14:textId="23763ACC" w:rsidR="00DB15B6" w:rsidRPr="00DB15B6" w:rsidRDefault="00DB15B6" w:rsidP="008B6108">
      <w:pPr>
        <w:pStyle w:val="Prrafodelista"/>
        <w:numPr>
          <w:ilvl w:val="0"/>
          <w:numId w:val="24"/>
        </w:numPr>
        <w:jc w:val="both"/>
      </w:pPr>
      <w:r w:rsidRPr="00EB1D5C">
        <w:rPr>
          <w:u w:val="single"/>
        </w:rPr>
        <w:t>P</w:t>
      </w:r>
      <w:r w:rsidR="00EF234A" w:rsidRPr="00EB1D5C">
        <w:rPr>
          <w:u w:val="single"/>
        </w:rPr>
        <w:t>erspectiva de género</w:t>
      </w:r>
      <w:r w:rsidR="00EB1D5C">
        <w:t xml:space="preserve"> (Un proyecto que incorpora la perspectiva de género debe hacer un diagnóstico tras analizar las diferentes situaciones, roles, necesidades e intereses de las mujeres, hombres, niños y niñas que pueden generar desigualdades en la salud, con la visión de incluir medidas y acciones que las eliminen o traten de reducirlas).</w:t>
      </w:r>
    </w:p>
    <w:p w14:paraId="6799B71F" w14:textId="6856E14E" w:rsidR="00B1762D" w:rsidRDefault="00B1762D" w:rsidP="00B764CB">
      <w:pPr>
        <w:pStyle w:val="Prrafodelista"/>
        <w:spacing w:after="0"/>
      </w:pPr>
    </w:p>
    <w:p w14:paraId="6BAF5A31" w14:textId="68892979" w:rsidR="00FF2FB5" w:rsidRDefault="00FF2FB5">
      <w:r>
        <w:br w:type="page"/>
      </w:r>
    </w:p>
    <w:p w14:paraId="7108FBFE" w14:textId="77777777" w:rsidR="00FE5EED" w:rsidRDefault="00FE5EED" w:rsidP="00B1762D"/>
    <w:p w14:paraId="15B510AF" w14:textId="77777777" w:rsidR="00B764CB" w:rsidRPr="008D490F" w:rsidRDefault="00B764CB" w:rsidP="005D031B">
      <w:pPr>
        <w:framePr w:w="8743" w:h="1134" w:hSpace="142" w:wrap="around" w:vAnchor="text" w:hAnchor="page" w:x="1749" w:y="189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8D490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8D490F">
        <w:rPr>
          <w:rFonts w:cstheme="minorHAnsi"/>
          <w:b/>
        </w:rPr>
        <w:instrText xml:space="preserve"> FORMTEXT </w:instrText>
      </w:r>
      <w:r w:rsidRPr="008D490F">
        <w:rPr>
          <w:rFonts w:cstheme="minorHAnsi"/>
          <w:b/>
        </w:rPr>
      </w:r>
      <w:r w:rsidRPr="008D490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8D490F">
        <w:rPr>
          <w:rFonts w:cstheme="minorHAnsi"/>
          <w:b/>
        </w:rPr>
        <w:fldChar w:fldCharType="end"/>
      </w:r>
    </w:p>
    <w:p w14:paraId="619D34CC" w14:textId="2B824132" w:rsidR="00B764CB" w:rsidRPr="00B764CB" w:rsidRDefault="00B764CB" w:rsidP="00B764CB">
      <w:pPr>
        <w:pStyle w:val="Prrafodelista"/>
        <w:numPr>
          <w:ilvl w:val="0"/>
          <w:numId w:val="28"/>
        </w:numPr>
        <w:spacing w:after="160" w:line="360" w:lineRule="auto"/>
        <w:jc w:val="both"/>
      </w:pPr>
      <w:r w:rsidRPr="00EB1D5C">
        <w:rPr>
          <w:u w:val="single"/>
        </w:rPr>
        <w:t>Perspectiva socioeconómica</w:t>
      </w:r>
      <w:r w:rsidR="00EB1D5C">
        <w:t xml:space="preserve"> (</w:t>
      </w:r>
      <w:r w:rsidR="005D031B">
        <w:t xml:space="preserve">Un proyecto que incorpora la perspectiva socioeconómica incluirá </w:t>
      </w:r>
      <w:r w:rsidRPr="00B764CB">
        <w:t>la visión respecto al resto</w:t>
      </w:r>
      <w:r w:rsidR="005D031B">
        <w:t xml:space="preserve"> de los determinantes sociales –</w:t>
      </w:r>
      <w:r>
        <w:t xml:space="preserve">nivel de ingresos, lugar de residencia, </w:t>
      </w:r>
      <w:r w:rsidRPr="00B764CB">
        <w:t>etnia, edad, nivel de estudios, clase social, et</w:t>
      </w:r>
      <w:r w:rsidR="005D031B">
        <w:t>c.–</w:t>
      </w:r>
      <w:r w:rsidRPr="00B764CB">
        <w:t xml:space="preserve"> con el objetivo de evitar o tratar de reducir desigualdades en salud</w:t>
      </w:r>
      <w:r w:rsidR="00EB1D5C">
        <w:t>)</w:t>
      </w:r>
      <w:r w:rsidRPr="00B764CB">
        <w:t>.</w:t>
      </w:r>
    </w:p>
    <w:p w14:paraId="0ED31AAD" w14:textId="5B6598DA" w:rsidR="00FE5EED" w:rsidRDefault="00FE5EED">
      <w:pPr>
        <w:rPr>
          <w:rFonts w:asciiTheme="minorHAnsi" w:eastAsiaTheme="minorHAnsi" w:hAnsiTheme="minorHAnsi" w:cstheme="minorBidi"/>
          <w:sz w:val="22"/>
          <w:szCs w:val="22"/>
          <w:lang w:val="es-ES" w:eastAsia="en-US"/>
        </w:rPr>
      </w:pPr>
    </w:p>
    <w:p w14:paraId="11D8AB27" w14:textId="2C23FEAC" w:rsidR="00B1762D" w:rsidRDefault="00EF234A" w:rsidP="00B1762D">
      <w:pPr>
        <w:pStyle w:val="Prrafodelista"/>
        <w:numPr>
          <w:ilvl w:val="0"/>
          <w:numId w:val="24"/>
        </w:numPr>
        <w:spacing w:after="0"/>
      </w:pPr>
      <w:r w:rsidRPr="00EB1D5C">
        <w:rPr>
          <w:u w:val="single"/>
        </w:rPr>
        <w:t>Análisis</w:t>
      </w:r>
      <w:r w:rsidR="00BA1620" w:rsidRPr="00EB1D5C">
        <w:rPr>
          <w:u w:val="single"/>
        </w:rPr>
        <w:t xml:space="preserve"> de resultados</w:t>
      </w:r>
      <w:r>
        <w:t xml:space="preserve"> (tipo de análisis estadístico</w:t>
      </w:r>
      <w:r w:rsidR="001F0926">
        <w:t xml:space="preserve"> y</w:t>
      </w:r>
      <w:r w:rsidR="00B1466A">
        <w:t xml:space="preserve"> programa utilizado</w:t>
      </w:r>
      <w:r>
        <w:t xml:space="preserve">) </w:t>
      </w:r>
    </w:p>
    <w:p w14:paraId="645D4CED" w14:textId="77777777" w:rsidR="00EF234A" w:rsidRPr="008D490F" w:rsidRDefault="00EF234A" w:rsidP="0050174A">
      <w:pPr>
        <w:framePr w:w="8743" w:h="1134" w:hSpace="142" w:wrap="around" w:vAnchor="text" w:hAnchor="page" w:x="175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8D490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8D490F">
        <w:rPr>
          <w:rFonts w:cstheme="minorHAnsi"/>
          <w:b/>
        </w:rPr>
        <w:instrText xml:space="preserve"> FORMTEXT </w:instrText>
      </w:r>
      <w:r w:rsidRPr="008D490F">
        <w:rPr>
          <w:rFonts w:cstheme="minorHAnsi"/>
          <w:b/>
        </w:rPr>
      </w:r>
      <w:r w:rsidRPr="008D490F"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 w:rsidRPr="008D490F">
        <w:rPr>
          <w:rFonts w:cstheme="minorHAnsi"/>
          <w:b/>
        </w:rPr>
        <w:fldChar w:fldCharType="end"/>
      </w:r>
    </w:p>
    <w:p w14:paraId="3ED8D983" w14:textId="77777777" w:rsidR="00B1762D" w:rsidRDefault="00B1762D" w:rsidP="00B1762D"/>
    <w:p w14:paraId="3ACA6FA0" w14:textId="77777777" w:rsidR="00FE5EED" w:rsidRPr="008D490F" w:rsidRDefault="00FE5EED" w:rsidP="0050174A">
      <w:pPr>
        <w:framePr w:w="8743" w:h="1134" w:hSpace="142" w:wrap="around" w:vAnchor="text" w:hAnchor="page" w:x="1759" w:y="3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1C169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1C169F">
        <w:rPr>
          <w:rFonts w:cstheme="minorHAnsi"/>
          <w:b/>
        </w:rPr>
        <w:instrText xml:space="preserve"> FORMTEXT </w:instrText>
      </w:r>
      <w:r w:rsidRPr="001C169F">
        <w:rPr>
          <w:rFonts w:cstheme="minorHAnsi"/>
          <w:b/>
        </w:rPr>
      </w:r>
      <w:r w:rsidRPr="001C169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C169F">
        <w:rPr>
          <w:rFonts w:cstheme="minorHAnsi"/>
          <w:b/>
        </w:rPr>
        <w:fldChar w:fldCharType="end"/>
      </w:r>
    </w:p>
    <w:p w14:paraId="201D4B7C" w14:textId="07E60657" w:rsidR="00B1762D" w:rsidRDefault="00EF234A" w:rsidP="00B1762D">
      <w:pPr>
        <w:pStyle w:val="Prrafodelista"/>
        <w:numPr>
          <w:ilvl w:val="0"/>
          <w:numId w:val="24"/>
        </w:numPr>
        <w:spacing w:after="0"/>
      </w:pPr>
      <w:r w:rsidRPr="00EB1D5C">
        <w:rPr>
          <w:u w:val="single"/>
        </w:rPr>
        <w:t>Aspectos éticos y legales</w:t>
      </w:r>
      <w:r>
        <w:t xml:space="preserve"> (si procede) </w:t>
      </w:r>
    </w:p>
    <w:p w14:paraId="6B249C74" w14:textId="77777777" w:rsidR="00B1762D" w:rsidRDefault="00B1762D" w:rsidP="00B1762D">
      <w:pPr>
        <w:jc w:val="both"/>
        <w:rPr>
          <w:rFonts w:cstheme="minorHAnsi"/>
        </w:rPr>
      </w:pPr>
    </w:p>
    <w:p w14:paraId="25CD1461" w14:textId="77777777" w:rsidR="00FE5EED" w:rsidRPr="008D490F" w:rsidRDefault="00FE5EED" w:rsidP="0050174A">
      <w:pPr>
        <w:framePr w:w="8743" w:h="1134" w:hSpace="142" w:wrap="around" w:vAnchor="text" w:hAnchor="page" w:x="1759" w:y="39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1C169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1C169F">
        <w:rPr>
          <w:rFonts w:cstheme="minorHAnsi"/>
          <w:b/>
        </w:rPr>
        <w:instrText xml:space="preserve"> FORMTEXT </w:instrText>
      </w:r>
      <w:r w:rsidRPr="001C169F">
        <w:rPr>
          <w:rFonts w:cstheme="minorHAnsi"/>
          <w:b/>
        </w:rPr>
      </w:r>
      <w:r w:rsidRPr="001C169F"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 w:rsidRPr="001C169F">
        <w:rPr>
          <w:rFonts w:cstheme="minorHAnsi"/>
          <w:b/>
        </w:rPr>
        <w:fldChar w:fldCharType="end"/>
      </w:r>
    </w:p>
    <w:p w14:paraId="555653A7" w14:textId="54F24523" w:rsidR="004E0991" w:rsidRPr="00EB1D5C" w:rsidRDefault="00EF234A" w:rsidP="004E0991">
      <w:pPr>
        <w:pStyle w:val="Prrafodelista"/>
        <w:numPr>
          <w:ilvl w:val="0"/>
          <w:numId w:val="24"/>
        </w:numPr>
        <w:spacing w:after="0"/>
        <w:rPr>
          <w:u w:val="single"/>
        </w:rPr>
      </w:pPr>
      <w:r w:rsidRPr="00EB1D5C">
        <w:rPr>
          <w:u w:val="single"/>
        </w:rPr>
        <w:t xml:space="preserve">Dificultades y limitaciones </w:t>
      </w:r>
    </w:p>
    <w:p w14:paraId="70A2622F" w14:textId="0DFB265E" w:rsidR="00A54924" w:rsidRPr="0024797E" w:rsidRDefault="00A54924" w:rsidP="0024797E">
      <w:pPr>
        <w:rPr>
          <w:rFonts w:asciiTheme="minorHAnsi" w:eastAsiaTheme="minorHAnsi" w:hAnsiTheme="minorHAnsi" w:cstheme="minorBidi"/>
          <w:sz w:val="22"/>
          <w:szCs w:val="22"/>
          <w:highlight w:val="green"/>
          <w:lang w:val="es-ES" w:eastAsia="en-US"/>
        </w:rPr>
      </w:pPr>
    </w:p>
    <w:p w14:paraId="75314C95" w14:textId="77777777" w:rsidR="0024797E" w:rsidRDefault="0024797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209D8CB4" w14:textId="2BDA6A6B" w:rsidR="005A2E29" w:rsidRDefault="005A2E29" w:rsidP="005A2E29">
      <w:pPr>
        <w:jc w:val="both"/>
        <w:rPr>
          <w:rFonts w:asciiTheme="minorHAnsi" w:hAnsiTheme="minorHAnsi" w:cstheme="minorHAnsi"/>
          <w:sz w:val="22"/>
          <w:szCs w:val="22"/>
        </w:rPr>
      </w:pPr>
      <w:r w:rsidRPr="00891A27">
        <w:rPr>
          <w:rFonts w:asciiTheme="minorHAnsi" w:hAnsiTheme="minorHAnsi" w:cstheme="minorHAnsi"/>
          <w:b/>
          <w:sz w:val="22"/>
          <w:szCs w:val="22"/>
        </w:rPr>
        <w:lastRenderedPageBreak/>
        <w:t>1.</w:t>
      </w:r>
      <w:r>
        <w:rPr>
          <w:rFonts w:asciiTheme="minorHAnsi" w:hAnsiTheme="minorHAnsi" w:cstheme="minorHAnsi"/>
          <w:b/>
          <w:sz w:val="22"/>
          <w:szCs w:val="22"/>
        </w:rPr>
        <w:t>7</w:t>
      </w:r>
      <w:r w:rsidRPr="00891A27">
        <w:rPr>
          <w:rFonts w:asciiTheme="minorHAnsi" w:hAnsiTheme="minorHAnsi" w:cstheme="minorHAnsi"/>
          <w:b/>
          <w:sz w:val="22"/>
          <w:szCs w:val="22"/>
        </w:rPr>
        <w:t xml:space="preserve">. Acciones </w:t>
      </w:r>
      <w:r w:rsidRPr="00891A27">
        <w:rPr>
          <w:rFonts w:asciiTheme="minorHAnsi" w:hAnsiTheme="minorHAnsi" w:cstheme="minorHAnsi"/>
          <w:sz w:val="22"/>
          <w:szCs w:val="22"/>
        </w:rPr>
        <w:t>(enumerar con claridad las acciones a realizar):</w:t>
      </w:r>
    </w:p>
    <w:p w14:paraId="572B90F5" w14:textId="77777777" w:rsidR="005A2E29" w:rsidRPr="00FC6104" w:rsidRDefault="00AF66DA" w:rsidP="00AF66DA">
      <w:pPr>
        <w:pStyle w:val="Prrafodelista"/>
        <w:ind w:left="426"/>
        <w:jc w:val="both"/>
        <w:rPr>
          <w:rFonts w:cstheme="minorHAnsi"/>
          <w:sz w:val="10"/>
          <w:szCs w:val="10"/>
        </w:rPr>
      </w:pPr>
      <w:r w:rsidRPr="007C7B17">
        <w:rPr>
          <w:rFonts w:cstheme="minorHAnsi"/>
          <w:sz w:val="16"/>
          <w:szCs w:val="16"/>
        </w:rPr>
        <w:t>(Evaluar si los indicadores son procedentes para el desarrollo del Proyecto)</w:t>
      </w:r>
    </w:p>
    <w:tbl>
      <w:tblPr>
        <w:tblW w:w="504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"/>
        <w:gridCol w:w="2277"/>
        <w:gridCol w:w="567"/>
        <w:gridCol w:w="5810"/>
      </w:tblGrid>
      <w:tr w:rsidR="005A2E29" w:rsidRPr="00D858E3" w14:paraId="7E5ED6C1" w14:textId="77777777" w:rsidTr="007C7B17">
        <w:trPr>
          <w:trHeight w:val="886"/>
        </w:trPr>
        <w:tc>
          <w:tcPr>
            <w:tcW w:w="145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5B3D7"/>
            <w:vAlign w:val="center"/>
          </w:tcPr>
          <w:p w14:paraId="3D64F05B" w14:textId="77777777" w:rsidR="005A2E29" w:rsidRDefault="005A2E29" w:rsidP="00AF66DA">
            <w:pPr>
              <w:jc w:val="center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es-ES"/>
              </w:rPr>
              <w:t>ACCIONES</w:t>
            </w:r>
          </w:p>
          <w:p w14:paraId="6465955E" w14:textId="77777777" w:rsidR="005A2E29" w:rsidRPr="001E63AC" w:rsidRDefault="005A2E29" w:rsidP="00AF66DA">
            <w:pPr>
              <w:jc w:val="center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es-ES"/>
              </w:rPr>
              <w:t>(breve descripción)</w:t>
            </w:r>
          </w:p>
        </w:tc>
        <w:tc>
          <w:tcPr>
            <w:tcW w:w="3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95B3D7"/>
            <w:vAlign w:val="center"/>
          </w:tcPr>
          <w:p w14:paraId="28202DD6" w14:textId="77777777" w:rsidR="005A2E29" w:rsidRPr="00F4557D" w:rsidRDefault="005A2E29" w:rsidP="00AF66DA">
            <w:pPr>
              <w:jc w:val="both"/>
              <w:rPr>
                <w:rFonts w:ascii="Verdana" w:hAnsi="Verdana"/>
                <w:b/>
                <w:color w:val="808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es-ES"/>
              </w:rPr>
              <w:t xml:space="preserve">INDICADORES </w:t>
            </w:r>
            <w:r w:rsidRPr="00F4557D">
              <w:rPr>
                <w:rFonts w:ascii="Arial" w:hAnsi="Arial" w:cs="Arial"/>
                <w:b/>
                <w:bCs/>
                <w:sz w:val="20"/>
                <w:lang w:eastAsia="es-ES"/>
              </w:rPr>
              <w:t>ASOCIADOS</w:t>
            </w:r>
            <w:r w:rsidRPr="00F4557D">
              <w:rPr>
                <w:rFonts w:ascii="Verdana" w:hAnsi="Verdana"/>
                <w:b/>
                <w:color w:val="808080"/>
                <w:sz w:val="16"/>
                <w:szCs w:val="16"/>
              </w:rPr>
              <w:t xml:space="preserve"> </w:t>
            </w:r>
          </w:p>
          <w:p w14:paraId="758B39CA" w14:textId="77777777" w:rsidR="005A2E29" w:rsidRPr="0030318B" w:rsidRDefault="005A2E29" w:rsidP="00AF66D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0318B">
              <w:rPr>
                <w:rFonts w:ascii="Verdana" w:hAnsi="Verdana"/>
                <w:sz w:val="16"/>
                <w:szCs w:val="16"/>
              </w:rPr>
              <w:t>Descripción de los indicadores propuestos para la valoración de los objetivos marcados.</w:t>
            </w:r>
          </w:p>
          <w:p w14:paraId="7934EC6C" w14:textId="77777777" w:rsidR="005A2E29" w:rsidRPr="001E63AC" w:rsidRDefault="005A2E29" w:rsidP="00AF66DA">
            <w:pPr>
              <w:jc w:val="center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5A2E29" w:rsidRPr="00D858E3" w14:paraId="1DF8622C" w14:textId="77777777" w:rsidTr="007C7B17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19D22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CDF0" w14:textId="77777777" w:rsidR="005A2E29" w:rsidRPr="007C7B17" w:rsidRDefault="007C7B17" w:rsidP="007C7B17">
            <w:pPr>
              <w:rPr>
                <w:rFonts w:asciiTheme="minorHAnsi" w:hAnsiTheme="minorHAnsi" w:cstheme="minorHAnsi"/>
                <w:sz w:val="20"/>
              </w:rPr>
            </w:pPr>
            <w:r w:rsidRPr="007C7B17">
              <w:rPr>
                <w:rFonts w:asciiTheme="minorHAnsi" w:hAnsiTheme="minorHAnsi" w:cstheme="minorHAnsi"/>
                <w:sz w:val="20"/>
              </w:rPr>
              <w:t>Acción:</w:t>
            </w:r>
          </w:p>
          <w:p w14:paraId="234A2696" w14:textId="77777777" w:rsidR="005A2E29" w:rsidRDefault="005A2E29" w:rsidP="007C7B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6EB71D62" w14:textId="77777777" w:rsidR="005A2E29" w:rsidRPr="0030318B" w:rsidRDefault="005A2E29" w:rsidP="007C7B17">
            <w:pPr>
              <w:rPr>
                <w:rFonts w:asciiTheme="minorHAnsi" w:hAnsiTheme="minorHAnsi" w:cstheme="minorHAnsi"/>
                <w:sz w:val="20"/>
              </w:rPr>
            </w:pPr>
            <w:r w:rsidRPr="0030318B">
              <w:rPr>
                <w:rFonts w:asciiTheme="minorHAnsi" w:hAnsiTheme="minorHAnsi" w:cstheme="minorHAnsi"/>
                <w:sz w:val="20"/>
              </w:rPr>
              <w:t>Objetivo al que responde</w:t>
            </w:r>
            <w:r>
              <w:rPr>
                <w:rFonts w:asciiTheme="minorHAnsi" w:hAnsiTheme="minorHAnsi" w:cstheme="minorHAnsi"/>
                <w:sz w:val="20"/>
              </w:rPr>
              <w:t>:</w:t>
            </w:r>
          </w:p>
          <w:p w14:paraId="01EF3117" w14:textId="77777777" w:rsidR="005A2E29" w:rsidRDefault="005A2E29" w:rsidP="007C7B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503AF5D4" w14:textId="77777777" w:rsidR="005A2E29" w:rsidRPr="00D858E3" w:rsidRDefault="005A2E29" w:rsidP="007C7B17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5A1E2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019BD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5A2E29" w:rsidRPr="00D858E3" w14:paraId="3595432C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F040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9EEA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064C7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041B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5A2E29" w:rsidRPr="00D858E3" w14:paraId="637373C0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ADC6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6704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AF03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E686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5A2E29" w:rsidRPr="00D858E3" w14:paraId="2D8445B9" w14:textId="77777777" w:rsidTr="007C7B17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C7B1E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1D18" w14:textId="77777777" w:rsidR="007C7B17" w:rsidRPr="007C7B17" w:rsidRDefault="007C7B17" w:rsidP="007C7B17">
            <w:pPr>
              <w:rPr>
                <w:rFonts w:asciiTheme="minorHAnsi" w:hAnsiTheme="minorHAnsi" w:cstheme="minorHAnsi"/>
                <w:sz w:val="20"/>
              </w:rPr>
            </w:pPr>
            <w:r w:rsidRPr="007C7B17">
              <w:rPr>
                <w:rFonts w:asciiTheme="minorHAnsi" w:hAnsiTheme="minorHAnsi" w:cstheme="minorHAnsi"/>
                <w:sz w:val="20"/>
              </w:rPr>
              <w:t>Acci</w:t>
            </w:r>
            <w:r>
              <w:rPr>
                <w:rFonts w:asciiTheme="minorHAnsi" w:hAnsiTheme="minorHAnsi" w:cstheme="minorHAnsi"/>
                <w:sz w:val="20"/>
              </w:rPr>
              <w:t>ó</w:t>
            </w:r>
            <w:r w:rsidRPr="007C7B17">
              <w:rPr>
                <w:rFonts w:asciiTheme="minorHAnsi" w:hAnsiTheme="minorHAnsi" w:cstheme="minorHAnsi"/>
                <w:sz w:val="20"/>
              </w:rPr>
              <w:t>n:</w:t>
            </w:r>
          </w:p>
          <w:p w14:paraId="5C74EA79" w14:textId="77777777" w:rsidR="005A2E29" w:rsidRDefault="005A2E29" w:rsidP="007C7B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0C540C1C" w14:textId="77777777" w:rsidR="005A2E29" w:rsidRPr="00573F4B" w:rsidRDefault="005A2E29" w:rsidP="007C7B17">
            <w:pPr>
              <w:rPr>
                <w:rFonts w:asciiTheme="minorHAnsi" w:hAnsiTheme="minorHAnsi" w:cstheme="minorHAnsi"/>
                <w:sz w:val="20"/>
              </w:rPr>
            </w:pPr>
            <w:r w:rsidRPr="00573F4B">
              <w:rPr>
                <w:rFonts w:asciiTheme="minorHAnsi" w:hAnsiTheme="minorHAnsi" w:cstheme="minorHAnsi"/>
                <w:sz w:val="20"/>
              </w:rPr>
              <w:t>Objetivo al que responde</w:t>
            </w:r>
            <w:r>
              <w:rPr>
                <w:rFonts w:asciiTheme="minorHAnsi" w:hAnsiTheme="minorHAnsi" w:cstheme="minorHAnsi"/>
                <w:sz w:val="20"/>
              </w:rPr>
              <w:t>:</w:t>
            </w:r>
          </w:p>
          <w:p w14:paraId="0F615415" w14:textId="77777777" w:rsidR="005A2E29" w:rsidRPr="00D858E3" w:rsidRDefault="005A2E29" w:rsidP="007C7B17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6F2A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6750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5A2E29" w:rsidRPr="00D858E3" w14:paraId="7F93F016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A5FE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EEAB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F774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CF51C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5A2E29" w:rsidRPr="00D858E3" w14:paraId="23D352E6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6FAE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516F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3E664" w14:textId="77777777" w:rsidR="005A2E29" w:rsidRPr="00D858E3" w:rsidRDefault="005A2E29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66B7" w14:textId="77777777" w:rsidR="005A2E29" w:rsidRPr="00D858E3" w:rsidRDefault="005A2E29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7C7B17" w:rsidRPr="00D858E3" w14:paraId="458173A6" w14:textId="77777777" w:rsidTr="000D2456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001EA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6F55" w14:textId="77777777" w:rsidR="007C7B17" w:rsidRPr="007C7B17" w:rsidRDefault="007C7B17" w:rsidP="000D2456">
            <w:pPr>
              <w:rPr>
                <w:rFonts w:asciiTheme="minorHAnsi" w:hAnsiTheme="minorHAnsi" w:cstheme="minorHAnsi"/>
                <w:sz w:val="20"/>
              </w:rPr>
            </w:pPr>
            <w:r w:rsidRPr="007C7B17">
              <w:rPr>
                <w:rFonts w:asciiTheme="minorHAnsi" w:hAnsiTheme="minorHAnsi" w:cstheme="minorHAnsi"/>
                <w:sz w:val="20"/>
              </w:rPr>
              <w:t>Acci</w:t>
            </w:r>
            <w:r>
              <w:rPr>
                <w:rFonts w:asciiTheme="minorHAnsi" w:hAnsiTheme="minorHAnsi" w:cstheme="minorHAnsi"/>
                <w:sz w:val="20"/>
              </w:rPr>
              <w:t>ó</w:t>
            </w:r>
            <w:r w:rsidRPr="007C7B17">
              <w:rPr>
                <w:rFonts w:asciiTheme="minorHAnsi" w:hAnsiTheme="minorHAnsi" w:cstheme="minorHAnsi"/>
                <w:sz w:val="20"/>
              </w:rPr>
              <w:t>n:</w:t>
            </w:r>
          </w:p>
          <w:p w14:paraId="3C19FD80" w14:textId="77777777" w:rsidR="007C7B17" w:rsidRDefault="007C7B17" w:rsidP="000D245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4C1EE760" w14:textId="77777777" w:rsidR="007C7B17" w:rsidRPr="00573F4B" w:rsidRDefault="007C7B17" w:rsidP="000D2456">
            <w:pPr>
              <w:rPr>
                <w:rFonts w:asciiTheme="minorHAnsi" w:hAnsiTheme="minorHAnsi" w:cstheme="minorHAnsi"/>
                <w:sz w:val="20"/>
              </w:rPr>
            </w:pPr>
            <w:r w:rsidRPr="00573F4B">
              <w:rPr>
                <w:rFonts w:asciiTheme="minorHAnsi" w:hAnsiTheme="minorHAnsi" w:cstheme="minorHAnsi"/>
                <w:sz w:val="20"/>
              </w:rPr>
              <w:t>Objetivo al que responde</w:t>
            </w:r>
            <w:r>
              <w:rPr>
                <w:rFonts w:asciiTheme="minorHAnsi" w:hAnsiTheme="minorHAnsi" w:cstheme="minorHAnsi"/>
                <w:sz w:val="20"/>
              </w:rPr>
              <w:t>:</w:t>
            </w:r>
          </w:p>
          <w:p w14:paraId="589F197A" w14:textId="77777777" w:rsidR="007C7B17" w:rsidRPr="00D858E3" w:rsidRDefault="007C7B17" w:rsidP="000D2456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141B9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33F55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7C7B17" w:rsidRPr="00D858E3" w14:paraId="565198ED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83FE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7534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FBC5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D9107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7C7B17" w:rsidRPr="00D858E3" w14:paraId="2B48B5CF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9EB5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3ABB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EDB85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85103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7C7B17" w:rsidRPr="00D858E3" w14:paraId="3D712439" w14:textId="77777777" w:rsidTr="000D2456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983F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4.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7EC1" w14:textId="77777777" w:rsidR="007C7B17" w:rsidRPr="007C7B17" w:rsidRDefault="007C7B17" w:rsidP="000D2456">
            <w:pPr>
              <w:rPr>
                <w:rFonts w:asciiTheme="minorHAnsi" w:hAnsiTheme="minorHAnsi" w:cstheme="minorHAnsi"/>
                <w:sz w:val="20"/>
              </w:rPr>
            </w:pPr>
            <w:r w:rsidRPr="007C7B17">
              <w:rPr>
                <w:rFonts w:asciiTheme="minorHAnsi" w:hAnsiTheme="minorHAnsi" w:cstheme="minorHAnsi"/>
                <w:sz w:val="20"/>
              </w:rPr>
              <w:t>Acci</w:t>
            </w:r>
            <w:r>
              <w:rPr>
                <w:rFonts w:asciiTheme="minorHAnsi" w:hAnsiTheme="minorHAnsi" w:cstheme="minorHAnsi"/>
                <w:sz w:val="20"/>
              </w:rPr>
              <w:t>ó</w:t>
            </w:r>
            <w:r w:rsidRPr="007C7B17">
              <w:rPr>
                <w:rFonts w:asciiTheme="minorHAnsi" w:hAnsiTheme="minorHAnsi" w:cstheme="minorHAnsi"/>
                <w:sz w:val="20"/>
              </w:rPr>
              <w:t>n:</w:t>
            </w:r>
          </w:p>
          <w:p w14:paraId="319F9219" w14:textId="77777777" w:rsidR="007C7B17" w:rsidRDefault="007C7B17" w:rsidP="000D245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51B496B5" w14:textId="77777777" w:rsidR="007C7B17" w:rsidRPr="00573F4B" w:rsidRDefault="007C7B17" w:rsidP="000D2456">
            <w:pPr>
              <w:rPr>
                <w:rFonts w:asciiTheme="minorHAnsi" w:hAnsiTheme="minorHAnsi" w:cstheme="minorHAnsi"/>
                <w:sz w:val="20"/>
              </w:rPr>
            </w:pPr>
            <w:r w:rsidRPr="00573F4B">
              <w:rPr>
                <w:rFonts w:asciiTheme="minorHAnsi" w:hAnsiTheme="minorHAnsi" w:cstheme="minorHAnsi"/>
                <w:sz w:val="20"/>
              </w:rPr>
              <w:t>Objetivo al que responde</w:t>
            </w:r>
            <w:r>
              <w:rPr>
                <w:rFonts w:asciiTheme="minorHAnsi" w:hAnsiTheme="minorHAnsi" w:cstheme="minorHAnsi"/>
                <w:sz w:val="20"/>
              </w:rPr>
              <w:t>:</w:t>
            </w:r>
          </w:p>
          <w:p w14:paraId="18067E7D" w14:textId="77777777" w:rsidR="007C7B17" w:rsidRPr="00D858E3" w:rsidRDefault="007C7B17" w:rsidP="000D2456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47FE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9B928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7C7B17" w:rsidRPr="00D858E3" w14:paraId="3C3ED06B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7FBD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581E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444D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09CC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7C7B17" w:rsidRPr="00D858E3" w14:paraId="73E8D60A" w14:textId="77777777" w:rsidTr="00AF66DA">
        <w:trPr>
          <w:trHeight w:val="482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75B5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7C9E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8767" w14:textId="77777777" w:rsidR="007C7B17" w:rsidRPr="00D858E3" w:rsidRDefault="007C7B17" w:rsidP="00AF66D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 w:rsidRPr="00D858E3">
              <w:rPr>
                <w:rFonts w:ascii="Arial" w:hAnsi="Arial" w:cs="Arial"/>
                <w:sz w:val="20"/>
                <w:lang w:eastAsia="es-ES"/>
              </w:rPr>
              <w:t>3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23144" w14:textId="77777777" w:rsidR="007C7B17" w:rsidRPr="00D858E3" w:rsidRDefault="007C7B17" w:rsidP="00AF66D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14:paraId="466843C1" w14:textId="77777777" w:rsidR="005A2E29" w:rsidRDefault="005A2E29" w:rsidP="005A2E29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8FC2259" w14:textId="77777777" w:rsidR="00B1762D" w:rsidRPr="001C169F" w:rsidRDefault="00B1762D" w:rsidP="00B1762D">
      <w:pPr>
        <w:jc w:val="both"/>
        <w:rPr>
          <w:rFonts w:cstheme="minorHAnsi"/>
        </w:rPr>
      </w:pPr>
    </w:p>
    <w:p w14:paraId="6BBE8500" w14:textId="77777777" w:rsidR="00B1762D" w:rsidRDefault="00B1762D" w:rsidP="00B1762D">
      <w:pPr>
        <w:pStyle w:val="Prrafodelista"/>
        <w:numPr>
          <w:ilvl w:val="0"/>
          <w:numId w:val="24"/>
        </w:numPr>
        <w:spacing w:after="0"/>
        <w:jc w:val="both"/>
        <w:rPr>
          <w:rFonts w:cstheme="minorHAnsi"/>
        </w:rPr>
      </w:pPr>
      <w:r>
        <w:t>Cronograma (</w:t>
      </w:r>
      <w:r w:rsidRPr="000D2456">
        <w:t>acciones,</w:t>
      </w:r>
      <w:r>
        <w:t xml:space="preserve"> duración y responsables)</w:t>
      </w:r>
      <w:r w:rsidRPr="00891A27">
        <w:rPr>
          <w:rFonts w:cstheme="minorHAnsi"/>
        </w:rPr>
        <w:t xml:space="preserve"> </w:t>
      </w:r>
    </w:p>
    <w:tbl>
      <w:tblPr>
        <w:tblStyle w:val="Tablaconcuadrcula"/>
        <w:tblW w:w="9073" w:type="dxa"/>
        <w:tblInd w:w="-34" w:type="dxa"/>
        <w:tblLayout w:type="fixed"/>
        <w:tblCellMar>
          <w:left w:w="85" w:type="dxa"/>
          <w:bottom w:w="85" w:type="dxa"/>
          <w:right w:w="28" w:type="dxa"/>
        </w:tblCellMar>
        <w:tblLook w:val="04A0" w:firstRow="1" w:lastRow="0" w:firstColumn="1" w:lastColumn="0" w:noHBand="0" w:noVBand="1"/>
      </w:tblPr>
      <w:tblGrid>
        <w:gridCol w:w="4860"/>
        <w:gridCol w:w="282"/>
        <w:gridCol w:w="282"/>
        <w:gridCol w:w="282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76"/>
      </w:tblGrid>
      <w:tr w:rsidR="0007790A" w14:paraId="63C87965" w14:textId="77777777" w:rsidTr="00BE2C45">
        <w:trPr>
          <w:cantSplit/>
          <w:trHeight w:val="528"/>
        </w:trPr>
        <w:tc>
          <w:tcPr>
            <w:tcW w:w="2678" w:type="pct"/>
            <w:vAlign w:val="bottom"/>
          </w:tcPr>
          <w:p w14:paraId="07013495" w14:textId="77777777" w:rsidR="00B1762D" w:rsidRDefault="00B1762D" w:rsidP="00131DCE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131DCE">
              <w:rPr>
                <w:rFonts w:asciiTheme="minorHAnsi" w:hAnsiTheme="minorHAnsi" w:cstheme="minorHAnsi"/>
                <w:sz w:val="22"/>
                <w:szCs w:val="22"/>
              </w:rPr>
              <w:t>Acciones</w:t>
            </w:r>
          </w:p>
        </w:tc>
        <w:tc>
          <w:tcPr>
            <w:tcW w:w="155" w:type="pct"/>
            <w:textDirection w:val="btLr"/>
          </w:tcPr>
          <w:p w14:paraId="544AFB0A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Oct</w:t>
            </w:r>
          </w:p>
        </w:tc>
        <w:tc>
          <w:tcPr>
            <w:tcW w:w="155" w:type="pct"/>
            <w:textDirection w:val="btLr"/>
          </w:tcPr>
          <w:p w14:paraId="5B8D9057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Nov</w:t>
            </w:r>
          </w:p>
        </w:tc>
        <w:tc>
          <w:tcPr>
            <w:tcW w:w="155" w:type="pct"/>
            <w:textDirection w:val="btLr"/>
          </w:tcPr>
          <w:p w14:paraId="60E72E0C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Dic</w:t>
            </w:r>
          </w:p>
        </w:tc>
        <w:tc>
          <w:tcPr>
            <w:tcW w:w="155" w:type="pct"/>
            <w:textDirection w:val="btLr"/>
          </w:tcPr>
          <w:p w14:paraId="1FDE7766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Ene</w:t>
            </w:r>
          </w:p>
        </w:tc>
        <w:tc>
          <w:tcPr>
            <w:tcW w:w="155" w:type="pct"/>
            <w:textDirection w:val="btLr"/>
          </w:tcPr>
          <w:p w14:paraId="34975341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Feb</w:t>
            </w:r>
          </w:p>
        </w:tc>
        <w:tc>
          <w:tcPr>
            <w:tcW w:w="155" w:type="pct"/>
            <w:textDirection w:val="btLr"/>
          </w:tcPr>
          <w:p w14:paraId="2C61BE3B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Mar</w:t>
            </w:r>
          </w:p>
        </w:tc>
        <w:tc>
          <w:tcPr>
            <w:tcW w:w="155" w:type="pct"/>
            <w:textDirection w:val="btLr"/>
          </w:tcPr>
          <w:p w14:paraId="3CCB9A33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Abr</w:t>
            </w:r>
          </w:p>
        </w:tc>
        <w:tc>
          <w:tcPr>
            <w:tcW w:w="155" w:type="pct"/>
            <w:textDirection w:val="btLr"/>
          </w:tcPr>
          <w:p w14:paraId="69E77C47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May</w:t>
            </w:r>
          </w:p>
        </w:tc>
        <w:tc>
          <w:tcPr>
            <w:tcW w:w="155" w:type="pct"/>
            <w:textDirection w:val="btLr"/>
          </w:tcPr>
          <w:p w14:paraId="7097A341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Jun</w:t>
            </w:r>
          </w:p>
        </w:tc>
        <w:tc>
          <w:tcPr>
            <w:tcW w:w="155" w:type="pct"/>
            <w:textDirection w:val="btLr"/>
          </w:tcPr>
          <w:p w14:paraId="045EF14C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Jul</w:t>
            </w:r>
          </w:p>
        </w:tc>
        <w:tc>
          <w:tcPr>
            <w:tcW w:w="155" w:type="pct"/>
            <w:textDirection w:val="btLr"/>
          </w:tcPr>
          <w:p w14:paraId="495BADAD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sz w:val="16"/>
                <w:szCs w:val="16"/>
              </w:rPr>
              <w:t>Ago</w:t>
            </w:r>
          </w:p>
        </w:tc>
        <w:tc>
          <w:tcPr>
            <w:tcW w:w="155" w:type="pct"/>
            <w:tcBorders>
              <w:right w:val="single" w:sz="4" w:space="0" w:color="808080" w:themeColor="background1" w:themeShade="80"/>
            </w:tcBorders>
            <w:textDirection w:val="btLr"/>
          </w:tcPr>
          <w:p w14:paraId="5D22A11C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   S</w:t>
            </w:r>
            <w:r w:rsidR="00B1762D" w:rsidRPr="00B66B3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ep</w:t>
            </w:r>
          </w:p>
        </w:tc>
        <w:tc>
          <w:tcPr>
            <w:tcW w:w="15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btLr"/>
          </w:tcPr>
          <w:p w14:paraId="148B9228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>Oct</w:t>
            </w:r>
          </w:p>
        </w:tc>
        <w:tc>
          <w:tcPr>
            <w:tcW w:w="15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btLr"/>
          </w:tcPr>
          <w:p w14:paraId="4972B9FC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>Nov</w:t>
            </w:r>
          </w:p>
        </w:tc>
        <w:tc>
          <w:tcPr>
            <w:tcW w:w="1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btLr"/>
          </w:tcPr>
          <w:p w14:paraId="5155CDE4" w14:textId="77777777" w:rsidR="00B1762D" w:rsidRPr="00B66B3A" w:rsidRDefault="00D15482" w:rsidP="00D15482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 xml:space="preserve">    </w:t>
            </w:r>
            <w:r w:rsidR="00B1762D" w:rsidRPr="00B66B3A"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>Dic</w:t>
            </w:r>
          </w:p>
        </w:tc>
      </w:tr>
      <w:tr w:rsidR="0007790A" w14:paraId="3C3F5589" w14:textId="77777777" w:rsidTr="00BE2C45">
        <w:trPr>
          <w:trHeight w:val="260"/>
        </w:trPr>
        <w:tc>
          <w:tcPr>
            <w:tcW w:w="2678" w:type="pct"/>
          </w:tcPr>
          <w:p w14:paraId="1CE6022B" w14:textId="77777777" w:rsidR="00A92FFA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31DCE"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 w:rsidRP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052383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EEDE35E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30112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7386C62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496619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AA2C045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858429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0B6FAA6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594009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6BA7523" w14:textId="77777777" w:rsidR="00B1762D" w:rsidRPr="001E597C" w:rsidRDefault="001E597C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2563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A2CC0D0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8027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1EDEA91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87309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F4C91F2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7277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787BF84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1950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DCAF330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92793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DE02FD0" w14:textId="77777777" w:rsidR="00B1762D" w:rsidRPr="001E597C" w:rsidRDefault="00D15482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88838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6C96FAF4" w14:textId="77777777" w:rsidR="00B1762D" w:rsidRPr="001E597C" w:rsidRDefault="00B1762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47264713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7264BE9" w14:textId="77777777" w:rsidR="00B1762D" w:rsidRPr="001E597C" w:rsidRDefault="0045563F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☒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4687804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33B31CB" w14:textId="77777777" w:rsidR="00B1762D" w:rsidRPr="001E597C" w:rsidRDefault="0045563F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☒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303358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0F1EDDE" w14:textId="77777777" w:rsidR="00B1762D" w:rsidRPr="0045563F" w:rsidRDefault="0045563F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732897C0" w14:textId="77777777" w:rsidTr="00BE2C45">
        <w:trPr>
          <w:trHeight w:val="275"/>
        </w:trPr>
        <w:tc>
          <w:tcPr>
            <w:tcW w:w="2678" w:type="pct"/>
          </w:tcPr>
          <w:p w14:paraId="64C13438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464739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2FD452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79486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9539A5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144566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75541B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497340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CC6ED3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171334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687016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5348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44D2BF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6374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F9CD6B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08483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EE5C32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5986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F7BBFF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31197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9809E61" w14:textId="77777777" w:rsidR="00BE2C45" w:rsidRPr="001E597C" w:rsidRDefault="007C7B17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7193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648D0C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106185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227EE89E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68448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9AECC5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801641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1E10DE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3506811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1DE2B1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☒</w:t>
                </w:r>
              </w:p>
            </w:tc>
          </w:sdtContent>
        </w:sdt>
      </w:tr>
      <w:tr w:rsidR="00BE2C45" w14:paraId="3B63FC6A" w14:textId="77777777" w:rsidTr="00BE2C45">
        <w:trPr>
          <w:trHeight w:val="260"/>
        </w:trPr>
        <w:tc>
          <w:tcPr>
            <w:tcW w:w="2678" w:type="pct"/>
          </w:tcPr>
          <w:p w14:paraId="7752A525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425082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8967B2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36777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FFF1A4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1271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89FD57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55575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6CDB8C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0667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D37B10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70285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C8FD6A7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10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52A8E7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9742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CA88E9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50440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972765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954168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732D8B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5212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4B1FBD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213714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3B183D6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658391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BF781E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405654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513EBE8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278135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F200B72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76739B55" w14:textId="77777777" w:rsidTr="00BE2C45">
        <w:trPr>
          <w:trHeight w:val="275"/>
        </w:trPr>
        <w:tc>
          <w:tcPr>
            <w:tcW w:w="2678" w:type="pct"/>
          </w:tcPr>
          <w:p w14:paraId="05D74CD9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23454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FABC83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48459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C2DE13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298525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724F98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71902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084A88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74839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C40F9C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26351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3BB723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31668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9191B1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81059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331384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196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2486CA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04426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F7D4EB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3198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541625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26489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1865EB9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240795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90AABE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563791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970DC4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864596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9BEC40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5419C99D" w14:textId="77777777" w:rsidTr="00BE2C45">
        <w:trPr>
          <w:trHeight w:val="260"/>
        </w:trPr>
        <w:tc>
          <w:tcPr>
            <w:tcW w:w="2678" w:type="pct"/>
          </w:tcPr>
          <w:p w14:paraId="4C1AF4B4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745091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12A7BB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254971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5D95C5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7282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EB88AA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94041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8AB73E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8134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48ADD02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19669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E4D590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136861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85CA64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372536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563B1A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06410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CA26467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82888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CF2811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032688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E4EEF47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1323195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053E38C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54722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3F1611A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364413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CAFECD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103410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41DBE4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6B929E70" w14:textId="77777777" w:rsidTr="00BE2C45">
        <w:trPr>
          <w:trHeight w:val="275"/>
        </w:trPr>
        <w:tc>
          <w:tcPr>
            <w:tcW w:w="2678" w:type="pct"/>
          </w:tcPr>
          <w:p w14:paraId="7C5876BB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29533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8CFD6F2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86998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875FB3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97976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133967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41159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3204E7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839185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96FE38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59825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478B53E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6709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5CDE762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95447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7328EF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9781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9A376F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480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F16D3E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26282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9CBB19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154366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7668A6B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383164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7D1023E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278458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84FC1E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2031763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6CE189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3F671D33" w14:textId="77777777" w:rsidTr="00BE2C45">
        <w:trPr>
          <w:trHeight w:val="275"/>
        </w:trPr>
        <w:tc>
          <w:tcPr>
            <w:tcW w:w="2678" w:type="pct"/>
          </w:tcPr>
          <w:p w14:paraId="72D52E5D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1683549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7609367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70761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F03CCB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368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FD1F49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1747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4A0B90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5478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4E6B3D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894423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18DC30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35993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67EC1E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30043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7E25C4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8464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1FB6FC2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37684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5FB1607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468672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C88FF5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173882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6EB926C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45411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5012005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929103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5DA3748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426035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2BB1D7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59CC4999" w14:textId="77777777" w:rsidTr="00BE2C45">
        <w:trPr>
          <w:trHeight w:val="260"/>
        </w:trPr>
        <w:tc>
          <w:tcPr>
            <w:tcW w:w="2678" w:type="pct"/>
          </w:tcPr>
          <w:p w14:paraId="71D810BB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54024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906C2A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774061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366701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204324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BE6D9A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09612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238B77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68142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4E2CA9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600338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B83AAF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422223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542E64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192753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289FBA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6081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2871972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068692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3E7E89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66346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2D3530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208641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60243F4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873062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99B7E0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443997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D3F7F9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389354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580F30B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56C77699" w14:textId="77777777" w:rsidTr="00BE2C45">
        <w:trPr>
          <w:trHeight w:val="275"/>
        </w:trPr>
        <w:tc>
          <w:tcPr>
            <w:tcW w:w="2678" w:type="pct"/>
          </w:tcPr>
          <w:p w14:paraId="0D30551E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88747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23E0DE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84107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1A844F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24872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F6B713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061444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7E3BDA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74356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6F0562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72547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D2550B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038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B962158" w14:textId="77777777" w:rsidR="00BE2C45" w:rsidRPr="001E597C" w:rsidRDefault="00CE2DBD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31561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98A14E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2890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1506C8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522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5617BD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94003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7D8FBC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441882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1A3F501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28728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9EF690E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650594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09DFF8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81183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85F9AE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3B530221" w14:textId="77777777" w:rsidTr="00BE2C45">
        <w:trPr>
          <w:trHeight w:val="260"/>
        </w:trPr>
        <w:tc>
          <w:tcPr>
            <w:tcW w:w="2678" w:type="pct"/>
          </w:tcPr>
          <w:p w14:paraId="3D1DB921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131DCE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849177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853EFE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91539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726F3E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56422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C683C0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02728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5D411E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72436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3C0268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55304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D93182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8112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F128DF8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276716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5DD625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16081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911CE1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678106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B1CFEB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10680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2644D3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12725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5CF3A45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989537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9F4FB53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675762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65A557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522316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28DF73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10AA98D0" w14:textId="77777777" w:rsidTr="00BE2C45">
        <w:trPr>
          <w:trHeight w:val="275"/>
        </w:trPr>
        <w:tc>
          <w:tcPr>
            <w:tcW w:w="2678" w:type="pct"/>
          </w:tcPr>
          <w:p w14:paraId="7A858872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C962B8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31171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FD0832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36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D449E9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55488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C844FC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83417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3AF5987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16053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AE66A1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3530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480C6E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47762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B5C528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5015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FD6FC8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3148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5A3A29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8117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1A0332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449011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49D7F60D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38002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7D072D1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666232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75A6397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173647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1AB583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431361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564374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E2C45" w14:paraId="63C9CDDE" w14:textId="77777777" w:rsidTr="00BE2C45">
        <w:trPr>
          <w:trHeight w:val="260"/>
        </w:trPr>
        <w:tc>
          <w:tcPr>
            <w:tcW w:w="2678" w:type="pct"/>
          </w:tcPr>
          <w:p w14:paraId="7BB51623" w14:textId="77777777" w:rsidR="00BE2C45" w:rsidRPr="001C169F" w:rsidRDefault="00BE2C45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r w:rsidR="00C962B8">
              <w:rPr>
                <w:rFonts w:asciiTheme="minorHAnsi" w:hAnsiTheme="minorHAnsi" w:cstheme="minorHAnsi"/>
                <w:sz w:val="22"/>
                <w:szCs w:val="22"/>
              </w:rPr>
              <w:t>ción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2116972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D1F2DD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97835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602F0F3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906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8667C2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6712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EB6BF16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29371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23CD88A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55976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F016550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04050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13986955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42435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590DAF5B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72361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D0D08DA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55004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78198861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8362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</w:tcPr>
              <w:p w14:paraId="0691F4BE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197358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2866C81C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215269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A179EA9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460194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72E6D9F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316797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5B303764" w14:textId="77777777" w:rsidR="00BE2C45" w:rsidRPr="001E597C" w:rsidRDefault="00BE2C45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4FEBB5FC" w14:textId="77777777" w:rsidR="005B61F3" w:rsidRDefault="005B61F3" w:rsidP="005F256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0B15373" w14:textId="77777777" w:rsidR="00620963" w:rsidRDefault="00620963" w:rsidP="005F256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DDB2085" w14:textId="77777777" w:rsidR="00620963" w:rsidRDefault="00620963" w:rsidP="005F256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7B5B91" w14:textId="77777777" w:rsidR="005F256D" w:rsidRDefault="003E4645" w:rsidP="005F256D">
      <w:pPr>
        <w:jc w:val="both"/>
        <w:rPr>
          <w:rFonts w:asciiTheme="minorHAnsi" w:hAnsiTheme="minorHAnsi" w:cstheme="minorHAnsi"/>
          <w:sz w:val="22"/>
          <w:szCs w:val="22"/>
        </w:rPr>
      </w:pPr>
      <w:r w:rsidRPr="00891A27">
        <w:rPr>
          <w:rFonts w:asciiTheme="minorHAnsi" w:hAnsiTheme="minorHAnsi" w:cstheme="minorHAnsi"/>
          <w:b/>
          <w:sz w:val="22"/>
          <w:szCs w:val="22"/>
        </w:rPr>
        <w:lastRenderedPageBreak/>
        <w:t>1.</w:t>
      </w:r>
      <w:r w:rsidR="00CE2DBD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F256D">
        <w:rPr>
          <w:rFonts w:asciiTheme="minorHAnsi" w:hAnsiTheme="minorHAnsi" w:cstheme="minorHAnsi"/>
          <w:b/>
          <w:sz w:val="22"/>
          <w:szCs w:val="22"/>
        </w:rPr>
        <w:t xml:space="preserve">Riesgos </w:t>
      </w:r>
      <w:r w:rsidR="00620963">
        <w:rPr>
          <w:rFonts w:asciiTheme="minorHAnsi" w:hAnsiTheme="minorHAnsi" w:cstheme="minorHAnsi"/>
          <w:b/>
          <w:sz w:val="22"/>
          <w:szCs w:val="22"/>
        </w:rPr>
        <w:t>y dificultades del Proyecto y solución prevista</w:t>
      </w:r>
      <w:r w:rsidR="00FC6104">
        <w:rPr>
          <w:rFonts w:asciiTheme="minorHAnsi" w:hAnsiTheme="minorHAnsi" w:cstheme="minorHAnsi"/>
          <w:b/>
          <w:sz w:val="22"/>
          <w:szCs w:val="22"/>
        </w:rPr>
        <w:t>:</w:t>
      </w:r>
      <w:r w:rsidR="005F25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F256D">
        <w:rPr>
          <w:rFonts w:asciiTheme="minorHAnsi" w:hAnsiTheme="minorHAnsi" w:cstheme="minorHAnsi"/>
          <w:sz w:val="22"/>
          <w:szCs w:val="22"/>
        </w:rPr>
        <w:t>Indicar dificultades que pueden surgir para el desarrollo del Proyecto y Acciones Preventivas/Correctivas previstas para aplicar en el caso de que aparezcan.</w:t>
      </w:r>
      <w:r w:rsidR="00A92FF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74ADEF" w14:textId="77777777" w:rsidR="00540B78" w:rsidRPr="008D490F" w:rsidRDefault="00540B78" w:rsidP="00CE2DBD">
      <w:pPr>
        <w:framePr w:w="8743" w:h="1417" w:hSpace="141" w:wrap="around" w:vAnchor="text" w:hAnchor="page" w:x="1718" w:y="16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1C169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1C169F">
        <w:rPr>
          <w:rFonts w:cstheme="minorHAnsi"/>
          <w:b/>
        </w:rPr>
        <w:instrText xml:space="preserve"> FORMTEXT </w:instrText>
      </w:r>
      <w:r w:rsidRPr="001C169F">
        <w:rPr>
          <w:rFonts w:cstheme="minorHAnsi"/>
          <w:b/>
        </w:rPr>
      </w:r>
      <w:r w:rsidRPr="001C169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C169F">
        <w:rPr>
          <w:rFonts w:cstheme="minorHAnsi"/>
          <w:b/>
        </w:rPr>
        <w:fldChar w:fldCharType="end"/>
      </w:r>
    </w:p>
    <w:p w14:paraId="2C415EA6" w14:textId="77777777" w:rsidR="000C01C4" w:rsidRDefault="000C01C4" w:rsidP="008C0F8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2D8E251" w14:textId="77777777" w:rsidR="000C01C4" w:rsidRDefault="000C01C4" w:rsidP="008C0F8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56F195D" w14:textId="77777777" w:rsidR="00CE2DBD" w:rsidRDefault="003463D6" w:rsidP="00CE2DBD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891A27">
        <w:rPr>
          <w:rFonts w:asciiTheme="minorHAnsi" w:hAnsiTheme="minorHAnsi" w:cstheme="minorHAnsi"/>
          <w:b/>
          <w:sz w:val="22"/>
          <w:szCs w:val="22"/>
        </w:rPr>
        <w:t>1</w:t>
      </w:r>
      <w:r w:rsidR="00891A27" w:rsidRPr="00891A27">
        <w:rPr>
          <w:rFonts w:asciiTheme="minorHAnsi" w:hAnsiTheme="minorHAnsi" w:cstheme="minorHAnsi"/>
          <w:b/>
          <w:sz w:val="22"/>
          <w:szCs w:val="22"/>
        </w:rPr>
        <w:t>.</w:t>
      </w:r>
      <w:r w:rsidR="00CE2DBD">
        <w:rPr>
          <w:rFonts w:asciiTheme="minorHAnsi" w:hAnsiTheme="minorHAnsi" w:cstheme="minorHAnsi"/>
          <w:b/>
          <w:sz w:val="22"/>
          <w:szCs w:val="22"/>
        </w:rPr>
        <w:t>9</w:t>
      </w:r>
      <w:r w:rsidR="002223FC" w:rsidRPr="00891A27">
        <w:rPr>
          <w:rFonts w:asciiTheme="minorHAnsi" w:hAnsiTheme="minorHAnsi" w:cstheme="minorHAnsi"/>
          <w:b/>
          <w:sz w:val="22"/>
          <w:szCs w:val="22"/>
        </w:rPr>
        <w:t>.</w:t>
      </w:r>
      <w:r w:rsidR="002223FC" w:rsidRPr="001448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2DBD" w:rsidRPr="00144882">
        <w:rPr>
          <w:rFonts w:asciiTheme="minorHAnsi" w:hAnsiTheme="minorHAnsi" w:cstheme="minorHAnsi"/>
          <w:b/>
          <w:sz w:val="22"/>
          <w:szCs w:val="22"/>
        </w:rPr>
        <w:t>Financiación adicional (</w:t>
      </w:r>
      <w:r w:rsidR="00CE2DBD" w:rsidRPr="00144882">
        <w:rPr>
          <w:rFonts w:asciiTheme="minorHAnsi" w:hAnsiTheme="minorHAnsi" w:cstheme="minorHAnsi"/>
          <w:sz w:val="22"/>
          <w:szCs w:val="22"/>
        </w:rPr>
        <w:t xml:space="preserve">Indicar si el proyecto ha sido financiado por otra vía, o si se ha solicitado ayuda económica a otra entidad. Indicar quién la ha financiado, a dónde se ha solicitado y qué </w:t>
      </w:r>
      <w:r w:rsidR="00CE2DBD" w:rsidRPr="00144882">
        <w:rPr>
          <w:rFonts w:asciiTheme="minorHAnsi" w:hAnsiTheme="minorHAnsi" w:cstheme="minorHAnsi"/>
          <w:sz w:val="22"/>
          <w:szCs w:val="22"/>
          <w:u w:val="single"/>
        </w:rPr>
        <w:t>cantidad o porcentaje</w:t>
      </w:r>
      <w:r w:rsidR="00CE2DBD" w:rsidRPr="00144882">
        <w:rPr>
          <w:rFonts w:asciiTheme="minorHAnsi" w:hAnsiTheme="minorHAnsi" w:cstheme="minorHAnsi"/>
          <w:sz w:val="22"/>
          <w:szCs w:val="22"/>
        </w:rPr>
        <w:t xml:space="preserve"> se ha obtenido o se pretende obtener)</w:t>
      </w:r>
      <w:r w:rsidR="00CE2DBD">
        <w:rPr>
          <w:rFonts w:asciiTheme="minorHAnsi" w:hAnsiTheme="minorHAnsi" w:cstheme="minorHAnsi"/>
          <w:sz w:val="22"/>
          <w:szCs w:val="22"/>
        </w:rPr>
        <w:t>:</w:t>
      </w:r>
    </w:p>
    <w:p w14:paraId="022CD9C2" w14:textId="77777777" w:rsidR="00CE2DBD" w:rsidRDefault="00CE2DBD" w:rsidP="00CE2DBD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0DAA9A35" w14:textId="77777777" w:rsidR="001C169F" w:rsidRPr="008D490F" w:rsidRDefault="001C169F" w:rsidP="00CE2DBD">
      <w:pPr>
        <w:framePr w:w="8743" w:h="1897" w:hSpace="141" w:wrap="around" w:vAnchor="text" w:hAnchor="page" w:x="167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1C169F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1C169F">
        <w:rPr>
          <w:rFonts w:cstheme="minorHAnsi"/>
          <w:b/>
        </w:rPr>
        <w:instrText xml:space="preserve"> FORMTEXT </w:instrText>
      </w:r>
      <w:r w:rsidRPr="001C169F">
        <w:rPr>
          <w:rFonts w:cstheme="minorHAnsi"/>
          <w:b/>
        </w:rPr>
      </w:r>
      <w:r w:rsidRPr="001C169F"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C169F">
        <w:rPr>
          <w:rFonts w:cstheme="minorHAnsi"/>
          <w:b/>
        </w:rPr>
        <w:fldChar w:fldCharType="end"/>
      </w:r>
    </w:p>
    <w:p w14:paraId="64EA959B" w14:textId="77777777" w:rsidR="001C169F" w:rsidRDefault="001C169F" w:rsidP="001C169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7A4E8D" w14:textId="77777777" w:rsidR="00C301B7" w:rsidRDefault="00CE2DBD" w:rsidP="00CE2DBD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6D2438A2" w14:textId="77777777" w:rsidR="007A0D8B" w:rsidRDefault="007A0D8B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144882">
        <w:rPr>
          <w:rFonts w:asciiTheme="minorHAnsi" w:hAnsiTheme="minorHAnsi" w:cstheme="minorHAnsi"/>
          <w:b/>
          <w:sz w:val="22"/>
          <w:szCs w:val="22"/>
        </w:rPr>
        <w:t xml:space="preserve">Fecha </w:t>
      </w:r>
      <w:r>
        <w:rPr>
          <w:rFonts w:asciiTheme="minorHAnsi" w:hAnsiTheme="minorHAnsi" w:cstheme="minorHAnsi"/>
          <w:b/>
          <w:sz w:val="22"/>
          <w:szCs w:val="22"/>
        </w:rPr>
        <w:t xml:space="preserve">de solicitud: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363591921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AB5F9A">
            <w:rPr>
              <w:rStyle w:val="Textodelmarcadordeposicin"/>
            </w:rPr>
            <w:t>Haga clic aquí para escribir una fecha.</w:t>
          </w:r>
        </w:sdtContent>
      </w:sdt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</w:p>
    <w:p w14:paraId="219D8EA6" w14:textId="77777777" w:rsidR="00F4557D" w:rsidRDefault="00F4557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</w:t>
      </w:r>
      <w:r w:rsidR="003463D6"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34762A15" w14:textId="77777777" w:rsidR="00F4557D" w:rsidRDefault="003463D6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Responsable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del </w:t>
      </w:r>
      <w:r w:rsidR="00F4557D">
        <w:rPr>
          <w:rFonts w:asciiTheme="minorHAnsi" w:hAnsiTheme="minorHAnsi" w:cstheme="minorHAnsi"/>
          <w:b/>
          <w:sz w:val="22"/>
          <w:szCs w:val="22"/>
        </w:rPr>
        <w:t xml:space="preserve">Proyecto                                           </w:t>
      </w:r>
      <w:r w:rsidR="004D7C6D">
        <w:rPr>
          <w:rFonts w:asciiTheme="minorHAnsi" w:hAnsiTheme="minorHAnsi" w:cstheme="minorHAnsi"/>
          <w:b/>
          <w:sz w:val="22"/>
          <w:szCs w:val="22"/>
        </w:rPr>
        <w:t>Director/a Gerente</w:t>
      </w:r>
      <w:r w:rsidR="00F8535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D7C6D">
        <w:rPr>
          <w:rFonts w:asciiTheme="minorHAnsi" w:hAnsiTheme="minorHAnsi" w:cstheme="minorHAnsi"/>
          <w:b/>
          <w:sz w:val="22"/>
          <w:szCs w:val="22"/>
        </w:rPr>
        <w:t>/</w:t>
      </w:r>
      <w:r w:rsidR="00F8535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D7C6D">
        <w:rPr>
          <w:rFonts w:asciiTheme="minorHAnsi" w:hAnsiTheme="minorHAnsi" w:cstheme="minorHAnsi"/>
          <w:b/>
          <w:sz w:val="22"/>
          <w:szCs w:val="22"/>
        </w:rPr>
        <w:t>Director</w:t>
      </w:r>
      <w:r w:rsidR="00F85354">
        <w:rPr>
          <w:rFonts w:asciiTheme="minorHAnsi" w:hAnsiTheme="minorHAnsi" w:cstheme="minorHAnsi"/>
          <w:b/>
          <w:sz w:val="22"/>
          <w:szCs w:val="22"/>
        </w:rPr>
        <w:t>/a</w:t>
      </w:r>
      <w:r w:rsidR="004D7C6D">
        <w:rPr>
          <w:rFonts w:asciiTheme="minorHAnsi" w:hAnsiTheme="minorHAnsi" w:cstheme="minorHAnsi"/>
          <w:b/>
          <w:sz w:val="22"/>
          <w:szCs w:val="22"/>
        </w:rPr>
        <w:t xml:space="preserve"> Médico</w:t>
      </w:r>
      <w:r w:rsidR="00F4557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4392ED0" w14:textId="77777777" w:rsidR="004D7C6D" w:rsidRDefault="004D7C6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64"/>
        <w:gridCol w:w="4465"/>
      </w:tblGrid>
      <w:tr w:rsidR="003463D6" w14:paraId="0DE100F1" w14:textId="77777777" w:rsidTr="0077360D">
        <w:tc>
          <w:tcPr>
            <w:tcW w:w="4464" w:type="dxa"/>
          </w:tcPr>
          <w:p w14:paraId="10C5AA79" w14:textId="77777777" w:rsidR="003463D6" w:rsidRDefault="003463D6" w:rsidP="0077360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A298D52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771F4074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F88ECA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4E8A9D8B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CAC63F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65" w:type="dxa"/>
          </w:tcPr>
          <w:p w14:paraId="1C24362E" w14:textId="77777777" w:rsidR="003463D6" w:rsidRDefault="003463D6" w:rsidP="0077360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3F4DA4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7B9258A1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5F0057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2F9CDA28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69EE20" w14:textId="77777777" w:rsidR="003463D6" w:rsidRDefault="003463D6" w:rsidP="007736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EDE3B0" w14:textId="77777777" w:rsidR="002667B9" w:rsidRPr="00D91C37" w:rsidRDefault="002667B9" w:rsidP="00020FF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0448B03" w14:textId="77777777" w:rsidR="00804AAC" w:rsidRDefault="00804AAC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095D526" w14:textId="77777777" w:rsidR="00933803" w:rsidRDefault="0093380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F1ECB3A" w14:textId="77777777" w:rsidR="00933803" w:rsidRDefault="0093380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B67414B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340B030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3B40863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CB2ADD5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DC3A58F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5B34F57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F7A821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9F9C690" w14:textId="77777777" w:rsidR="00620963" w:rsidRDefault="0062096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E437493" w14:textId="77777777" w:rsidR="00933803" w:rsidRDefault="00933803" w:rsidP="009F30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CDC2BC0" w14:textId="77777777" w:rsidR="00933803" w:rsidRPr="0077360D" w:rsidRDefault="00933803" w:rsidP="00933803">
      <w:pPr>
        <w:spacing w:line="276" w:lineRule="auto"/>
        <w:contextualSpacing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4880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933803" w:rsidRPr="00437280" w14:paraId="5718EC4D" w14:textId="77777777" w:rsidTr="009E3BFA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25876ACC" w14:textId="77777777" w:rsidR="00933803" w:rsidRPr="00C67DAB" w:rsidRDefault="00933803" w:rsidP="009E3BFA">
            <w:pPr>
              <w:pStyle w:val="Prrafodelista"/>
              <w:spacing w:after="0"/>
              <w:ind w:left="284" w:hanging="53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  <w:lastRenderedPageBreak/>
              <w:t>VALORACIÓN FINAL DEL PROYECTO</w:t>
            </w:r>
          </w:p>
        </w:tc>
      </w:tr>
    </w:tbl>
    <w:p w14:paraId="722E17CB" w14:textId="77777777" w:rsidR="00AB4C30" w:rsidRDefault="00933803" w:rsidP="00AB4C30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  <w:r w:rsidRPr="00437280">
        <w:rPr>
          <w:rFonts w:cstheme="minorHAnsi"/>
          <w:b/>
        </w:rPr>
        <w:t xml:space="preserve"> </w:t>
      </w:r>
    </w:p>
    <w:p w14:paraId="6D53AE12" w14:textId="2CE523E3" w:rsidR="00933803" w:rsidRDefault="00933803" w:rsidP="00AB4C30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(A CUMPLIMENTAR EN SEPTIEMBRE-OCTUBRE DE </w:t>
      </w:r>
      <w:r w:rsidR="00F71754">
        <w:rPr>
          <w:rFonts w:cstheme="minorHAnsi"/>
          <w:b/>
        </w:rPr>
        <w:t>2023</w:t>
      </w:r>
      <w:r>
        <w:rPr>
          <w:rFonts w:cstheme="minorHAnsi"/>
          <w:b/>
        </w:rPr>
        <w:t>):</w:t>
      </w:r>
    </w:p>
    <w:p w14:paraId="3E49D4F6" w14:textId="77777777" w:rsidR="00C54D97" w:rsidRDefault="00C54D97" w:rsidP="00AB4C30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</w:p>
    <w:p w14:paraId="317BB4EA" w14:textId="77777777" w:rsidR="00AB4C30" w:rsidRPr="00397E55" w:rsidRDefault="00AB4C30" w:rsidP="00AB4C30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2.1</w:t>
      </w:r>
      <w:r w:rsidRPr="00397E55">
        <w:rPr>
          <w:rFonts w:asciiTheme="minorHAnsi" w:hAnsiTheme="minorHAnsi" w:cstheme="minorHAnsi"/>
          <w:b/>
          <w:sz w:val="22"/>
          <w:szCs w:val="22"/>
        </w:rPr>
        <w:t xml:space="preserve"> Objetivos concretos alcanzados</w:t>
      </w:r>
    </w:p>
    <w:p w14:paraId="71D83CC9" w14:textId="77777777" w:rsidR="00AB4C30" w:rsidRPr="00CF08C8" w:rsidRDefault="00AB4C30" w:rsidP="00AB4C30">
      <w:pPr>
        <w:pStyle w:val="Prrafodelista"/>
        <w:ind w:left="284"/>
        <w:jc w:val="both"/>
        <w:rPr>
          <w:rFonts w:cstheme="minorHAnsi"/>
          <w:b/>
        </w:rPr>
      </w:pPr>
      <w:r w:rsidRPr="00397E55">
        <w:rPr>
          <w:rFonts w:cstheme="minorHAnsi"/>
          <w:sz w:val="16"/>
          <w:szCs w:val="16"/>
        </w:rPr>
        <w:t>(En su caso, explicar/justificar las diferencias entre objetivos esperados y alcanzados)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1276"/>
      </w:tblGrid>
      <w:tr w:rsidR="00AB4C30" w:rsidRPr="0074793E" w14:paraId="3D2814A5" w14:textId="77777777" w:rsidTr="009E3BFA">
        <w:trPr>
          <w:trHeight w:val="222"/>
        </w:trPr>
        <w:tc>
          <w:tcPr>
            <w:tcW w:w="8789" w:type="dxa"/>
            <w:gridSpan w:val="2"/>
            <w:shd w:val="clear" w:color="auto" w:fill="auto"/>
          </w:tcPr>
          <w:p w14:paraId="0FA0EBAD" w14:textId="77777777" w:rsidR="00AB4C30" w:rsidRDefault="00AB4C30" w:rsidP="009E3BFA">
            <w:pPr>
              <w:pStyle w:val="Textoindependiente"/>
              <w:kinsoku w:val="0"/>
              <w:overflowPunct w:val="0"/>
              <w:spacing w:before="8"/>
            </w:pPr>
            <w:r>
              <w:rPr>
                <w:rFonts w:asciiTheme="minorHAnsi" w:hAnsiTheme="minorHAnsi" w:cstheme="minorHAnsi"/>
                <w:b w:val="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</w:rPr>
            </w:r>
            <w:r>
              <w:rPr>
                <w:rFonts w:asciiTheme="minorHAnsi" w:hAnsiTheme="minorHAnsi" w:cstheme="minorHAnsi"/>
                <w:b w:val="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b w:val="0"/>
              </w:rPr>
              <w:fldChar w:fldCharType="end"/>
            </w:r>
          </w:p>
          <w:p w14:paraId="2B7DFAAE" w14:textId="77777777" w:rsidR="00AB4C30" w:rsidRDefault="00AB4C30" w:rsidP="009E3BFA">
            <w:pPr>
              <w:pStyle w:val="Textoindependiente"/>
              <w:kinsoku w:val="0"/>
              <w:overflowPunct w:val="0"/>
              <w:spacing w:before="8"/>
            </w:pPr>
          </w:p>
          <w:p w14:paraId="1B06ACD8" w14:textId="77777777" w:rsidR="00AB4C30" w:rsidRDefault="00AB4C30" w:rsidP="009E3BFA">
            <w:pPr>
              <w:pStyle w:val="Textoindependiente"/>
              <w:kinsoku w:val="0"/>
              <w:overflowPunct w:val="0"/>
              <w:spacing w:before="8"/>
            </w:pPr>
          </w:p>
          <w:p w14:paraId="6A21A6D2" w14:textId="77777777" w:rsidR="00AB4C30" w:rsidRDefault="00AB4C30" w:rsidP="009E3BFA">
            <w:pPr>
              <w:pStyle w:val="Textoindependiente"/>
              <w:kinsoku w:val="0"/>
              <w:overflowPunct w:val="0"/>
              <w:spacing w:before="8"/>
            </w:pPr>
          </w:p>
          <w:p w14:paraId="2809A3A7" w14:textId="77777777" w:rsidR="00AB4C30" w:rsidRDefault="00AB4C30" w:rsidP="009E3BFA">
            <w:pPr>
              <w:pStyle w:val="Textoindependiente"/>
              <w:kinsoku w:val="0"/>
              <w:overflowPunct w:val="0"/>
              <w:spacing w:before="8"/>
            </w:pPr>
          </w:p>
          <w:p w14:paraId="14D7FD96" w14:textId="77777777" w:rsidR="00AB4C30" w:rsidRPr="00D85172" w:rsidRDefault="00AB4C30" w:rsidP="009E3BFA">
            <w:pPr>
              <w:pStyle w:val="Textoindependiente"/>
              <w:kinsoku w:val="0"/>
              <w:overflowPunct w:val="0"/>
              <w:spacing w:before="8"/>
              <w:jc w:val="center"/>
            </w:pPr>
          </w:p>
        </w:tc>
      </w:tr>
      <w:tr w:rsidR="00AB4C30" w:rsidRPr="0074793E" w14:paraId="13C4DAFC" w14:textId="77777777" w:rsidTr="009E3BFA">
        <w:trPr>
          <w:trHeight w:val="222"/>
        </w:trPr>
        <w:tc>
          <w:tcPr>
            <w:tcW w:w="8789" w:type="dxa"/>
            <w:gridSpan w:val="2"/>
            <w:shd w:val="clear" w:color="auto" w:fill="auto"/>
          </w:tcPr>
          <w:p w14:paraId="45ACDDC6" w14:textId="77777777" w:rsidR="00AB4C30" w:rsidRPr="00D85172" w:rsidRDefault="00AB4C30" w:rsidP="009E3BFA">
            <w:pPr>
              <w:pStyle w:val="Textoindependiente"/>
              <w:kinsoku w:val="0"/>
              <w:overflowPunct w:val="0"/>
              <w:spacing w:before="8"/>
              <w:jc w:val="center"/>
            </w:pPr>
            <w:r w:rsidRPr="00D85172">
              <w:t>Porcentaje entre lo esperado y obtenido</w:t>
            </w:r>
          </w:p>
        </w:tc>
      </w:tr>
      <w:tr w:rsidR="00AB4C30" w:rsidRPr="0074793E" w14:paraId="3C853E80" w14:textId="77777777" w:rsidTr="009E3BFA">
        <w:trPr>
          <w:trHeight w:val="268"/>
        </w:trPr>
        <w:tc>
          <w:tcPr>
            <w:tcW w:w="7513" w:type="dxa"/>
            <w:shd w:val="clear" w:color="auto" w:fill="auto"/>
          </w:tcPr>
          <w:p w14:paraId="0211B82A" w14:textId="77777777" w:rsidR="00AB4C30" w:rsidRPr="00D85172" w:rsidRDefault="00AB4C30" w:rsidP="009E3BFA">
            <w:pPr>
              <w:pStyle w:val="Textoindependiente"/>
              <w:kinsoku w:val="0"/>
              <w:overflowPunct w:val="0"/>
              <w:spacing w:before="8"/>
            </w:pPr>
            <w:r w:rsidRPr="00D85172">
              <w:t>En Objetivos del Proyecto</w:t>
            </w:r>
          </w:p>
        </w:tc>
        <w:tc>
          <w:tcPr>
            <w:tcW w:w="1276" w:type="dxa"/>
            <w:shd w:val="clear" w:color="auto" w:fill="auto"/>
          </w:tcPr>
          <w:p w14:paraId="7CD2C2B9" w14:textId="77777777" w:rsidR="00AB4C30" w:rsidRPr="00D85172" w:rsidRDefault="00AB4C30" w:rsidP="009E3BFA">
            <w:pPr>
              <w:pStyle w:val="Textoindependiente"/>
              <w:kinsoku w:val="0"/>
              <w:overflowPunct w:val="0"/>
              <w:spacing w:before="8"/>
              <w:jc w:val="right"/>
            </w:pPr>
            <w:r w:rsidRPr="00D85172">
              <w:t>%</w:t>
            </w:r>
          </w:p>
        </w:tc>
      </w:tr>
      <w:tr w:rsidR="00AB4C30" w:rsidRPr="0074793E" w14:paraId="070B9F19" w14:textId="77777777" w:rsidTr="009E3BFA">
        <w:trPr>
          <w:trHeight w:val="268"/>
        </w:trPr>
        <w:tc>
          <w:tcPr>
            <w:tcW w:w="7513" w:type="dxa"/>
            <w:shd w:val="clear" w:color="auto" w:fill="auto"/>
          </w:tcPr>
          <w:p w14:paraId="5EBB98AD" w14:textId="77777777" w:rsidR="00AB4C30" w:rsidRPr="00D85172" w:rsidRDefault="00AB4C30" w:rsidP="00620963">
            <w:pPr>
              <w:pStyle w:val="Textoindependiente"/>
              <w:kinsoku w:val="0"/>
              <w:overflowPunct w:val="0"/>
              <w:spacing w:before="8"/>
            </w:pPr>
            <w:r w:rsidRPr="00D85172">
              <w:t>En Recursos empleados</w:t>
            </w:r>
            <w:r w:rsidR="00F5606D"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5DDD1F6E" w14:textId="77777777" w:rsidR="00AB4C30" w:rsidRPr="00D85172" w:rsidRDefault="00AB4C30" w:rsidP="009E3BFA">
            <w:pPr>
              <w:pStyle w:val="Textoindependiente"/>
              <w:kinsoku w:val="0"/>
              <w:overflowPunct w:val="0"/>
              <w:spacing w:before="8"/>
              <w:jc w:val="right"/>
            </w:pPr>
            <w:r w:rsidRPr="00D85172">
              <w:t>%</w:t>
            </w:r>
          </w:p>
        </w:tc>
      </w:tr>
      <w:tr w:rsidR="00AB4C30" w:rsidRPr="0074793E" w14:paraId="2AC8B0A3" w14:textId="77777777" w:rsidTr="009E3BFA">
        <w:trPr>
          <w:trHeight w:val="268"/>
        </w:trPr>
        <w:tc>
          <w:tcPr>
            <w:tcW w:w="7513" w:type="dxa"/>
            <w:shd w:val="clear" w:color="auto" w:fill="auto"/>
          </w:tcPr>
          <w:p w14:paraId="63E33747" w14:textId="77777777" w:rsidR="00AB4C30" w:rsidRPr="00D85172" w:rsidRDefault="00AB4C30" w:rsidP="009E3BFA">
            <w:pPr>
              <w:pStyle w:val="Textoindependiente"/>
              <w:kinsoku w:val="0"/>
              <w:overflowPunct w:val="0"/>
              <w:spacing w:before="8"/>
            </w:pPr>
            <w:r w:rsidRPr="00D85172">
              <w:t>En Plazos</w:t>
            </w:r>
          </w:p>
        </w:tc>
        <w:tc>
          <w:tcPr>
            <w:tcW w:w="1276" w:type="dxa"/>
            <w:shd w:val="clear" w:color="auto" w:fill="auto"/>
          </w:tcPr>
          <w:p w14:paraId="1ECC9DA6" w14:textId="77777777" w:rsidR="00AB4C30" w:rsidRPr="00D85172" w:rsidRDefault="00AB4C30" w:rsidP="009E3BFA">
            <w:pPr>
              <w:pStyle w:val="Textoindependiente"/>
              <w:kinsoku w:val="0"/>
              <w:overflowPunct w:val="0"/>
              <w:spacing w:before="8"/>
              <w:jc w:val="right"/>
            </w:pPr>
            <w:r w:rsidRPr="00D85172">
              <w:t>%</w:t>
            </w:r>
          </w:p>
        </w:tc>
      </w:tr>
    </w:tbl>
    <w:p w14:paraId="702D340E" w14:textId="77777777" w:rsidR="00AB4C30" w:rsidRDefault="00AB4C30" w:rsidP="00AB4C30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132EAEF" w14:textId="77777777" w:rsidR="00933803" w:rsidRDefault="00933803" w:rsidP="00933803">
      <w:pPr>
        <w:rPr>
          <w:rFonts w:asciiTheme="minorHAnsi" w:hAnsiTheme="minorHAnsi" w:cstheme="minorHAnsi"/>
          <w:b/>
          <w:sz w:val="22"/>
          <w:szCs w:val="22"/>
        </w:rPr>
      </w:pPr>
    </w:p>
    <w:p w14:paraId="696B9163" w14:textId="77777777" w:rsidR="00933803" w:rsidRDefault="00933803" w:rsidP="00933803">
      <w:pPr>
        <w:jc w:val="both"/>
        <w:rPr>
          <w:rFonts w:asciiTheme="minorHAnsi" w:hAnsiTheme="minorHAnsi" w:cstheme="minorHAnsi"/>
          <w:sz w:val="22"/>
          <w:szCs w:val="22"/>
        </w:rPr>
      </w:pPr>
      <w:r w:rsidRPr="00891A27">
        <w:rPr>
          <w:rFonts w:asciiTheme="minorHAnsi" w:hAnsiTheme="minorHAnsi" w:cstheme="minorHAnsi"/>
          <w:b/>
          <w:sz w:val="22"/>
          <w:szCs w:val="22"/>
        </w:rPr>
        <w:t>2.</w:t>
      </w:r>
      <w:r w:rsidR="00AB4C30">
        <w:rPr>
          <w:rFonts w:asciiTheme="minorHAnsi" w:hAnsiTheme="minorHAnsi" w:cstheme="minorHAnsi"/>
          <w:b/>
          <w:sz w:val="22"/>
          <w:szCs w:val="22"/>
        </w:rPr>
        <w:t>2</w:t>
      </w:r>
      <w:r>
        <w:rPr>
          <w:rFonts w:asciiTheme="minorHAnsi" w:hAnsiTheme="minorHAnsi" w:cstheme="minorHAnsi"/>
          <w:b/>
          <w:sz w:val="22"/>
          <w:szCs w:val="22"/>
        </w:rPr>
        <w:t>.</w:t>
      </w:r>
      <w:r w:rsidRPr="00891A27">
        <w:rPr>
          <w:rFonts w:asciiTheme="minorHAnsi" w:hAnsiTheme="minorHAnsi" w:cstheme="minorHAnsi"/>
          <w:b/>
          <w:sz w:val="22"/>
          <w:szCs w:val="22"/>
        </w:rPr>
        <w:t xml:space="preserve"> Acciones </w:t>
      </w:r>
      <w:r w:rsidRPr="00891A27">
        <w:rPr>
          <w:rFonts w:asciiTheme="minorHAnsi" w:hAnsiTheme="minorHAnsi" w:cstheme="minorHAnsi"/>
          <w:sz w:val="22"/>
          <w:szCs w:val="22"/>
        </w:rPr>
        <w:t>(enumerar con claridad las acciones realizadas):</w:t>
      </w:r>
    </w:p>
    <w:p w14:paraId="5EB57681" w14:textId="77777777" w:rsidR="00933803" w:rsidRDefault="00933803" w:rsidP="00933803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"/>
        <w:gridCol w:w="880"/>
        <w:gridCol w:w="309"/>
        <w:gridCol w:w="1548"/>
        <w:gridCol w:w="1418"/>
        <w:gridCol w:w="1557"/>
        <w:gridCol w:w="1418"/>
        <w:gridCol w:w="1488"/>
      </w:tblGrid>
      <w:tr w:rsidR="00933803" w:rsidRPr="00D858E3" w14:paraId="7142712B" w14:textId="77777777" w:rsidTr="009E3BFA">
        <w:trPr>
          <w:trHeight w:val="525"/>
        </w:trPr>
        <w:tc>
          <w:tcPr>
            <w:tcW w:w="66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95B3D7"/>
            <w:vAlign w:val="center"/>
          </w:tcPr>
          <w:p w14:paraId="72901025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ACCIONES  </w:t>
            </w:r>
            <w:r w:rsidRPr="008731F7">
              <w:rPr>
                <w:rFonts w:asciiTheme="minorHAnsi" w:hAnsiTheme="minorHAnsi" w:cstheme="minorHAnsi"/>
                <w:b/>
                <w:sz w:val="20"/>
              </w:rPr>
              <w:t>(breve descripción)</w:t>
            </w:r>
          </w:p>
        </w:tc>
        <w:tc>
          <w:tcPr>
            <w:tcW w:w="433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B3D7"/>
            <w:vAlign w:val="center"/>
          </w:tcPr>
          <w:p w14:paraId="1BC8611E" w14:textId="77777777" w:rsidR="00933803" w:rsidRPr="008731F7" w:rsidRDefault="00933803" w:rsidP="00C54D9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b/>
                <w:sz w:val="22"/>
                <w:szCs w:val="22"/>
              </w:rPr>
              <w:t>INDICADORES</w:t>
            </w:r>
          </w:p>
        </w:tc>
      </w:tr>
      <w:tr w:rsidR="00933803" w:rsidRPr="00D858E3" w14:paraId="4E0ADB41" w14:textId="77777777" w:rsidTr="009E3BFA">
        <w:trPr>
          <w:trHeight w:val="886"/>
        </w:trPr>
        <w:tc>
          <w:tcPr>
            <w:tcW w:w="66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95B3D7"/>
            <w:vAlign w:val="center"/>
          </w:tcPr>
          <w:p w14:paraId="1CFC8472" w14:textId="77777777" w:rsidR="00933803" w:rsidRPr="008731F7" w:rsidRDefault="00933803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B3D7"/>
            <w:vAlign w:val="center"/>
          </w:tcPr>
          <w:p w14:paraId="1E71CCC7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b/>
                <w:sz w:val="22"/>
                <w:szCs w:val="22"/>
              </w:rPr>
              <w:t>INDICADORES ASOCIADOS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</w:tcPr>
          <w:p w14:paraId="0EC9AD16" w14:textId="7683EAA8" w:rsidR="00933803" w:rsidRPr="008731F7" w:rsidRDefault="00933803" w:rsidP="00180A4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8731F7">
              <w:rPr>
                <w:rFonts w:asciiTheme="minorHAnsi" w:hAnsiTheme="minorHAnsi" w:cstheme="minorHAnsi"/>
                <w:b/>
                <w:sz w:val="20"/>
              </w:rPr>
              <w:t>Grado de cum</w:t>
            </w:r>
            <w:r w:rsidR="00C54D97">
              <w:rPr>
                <w:rFonts w:asciiTheme="minorHAnsi" w:hAnsiTheme="minorHAnsi" w:cstheme="minorHAnsi"/>
                <w:b/>
                <w:sz w:val="20"/>
              </w:rPr>
              <w:t>plimiento alcanzado a 30/09/</w:t>
            </w:r>
            <w:r w:rsidR="00F71754">
              <w:rPr>
                <w:rFonts w:asciiTheme="minorHAnsi" w:hAnsiTheme="minorHAnsi" w:cstheme="minorHAnsi"/>
                <w:b/>
                <w:sz w:val="20"/>
              </w:rPr>
              <w:t>2022</w:t>
            </w:r>
            <w:r w:rsidRPr="00C54D97">
              <w:rPr>
                <w:rFonts w:asciiTheme="minorHAnsi" w:hAnsiTheme="minorHAnsi" w:cstheme="minorHAnsi"/>
                <w:b/>
                <w:color w:val="808080"/>
                <w:sz w:val="22"/>
                <w:szCs w:val="22"/>
                <w:vertAlign w:val="superscript"/>
              </w:rPr>
              <w:t>(6)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</w:tcPr>
          <w:p w14:paraId="6A01E0B5" w14:textId="1E452E2D" w:rsidR="00933803" w:rsidRPr="008731F7" w:rsidRDefault="00933803" w:rsidP="00180A4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8731F7">
              <w:rPr>
                <w:rFonts w:asciiTheme="minorHAnsi" w:hAnsiTheme="minorHAnsi" w:cstheme="minorHAnsi"/>
                <w:b/>
                <w:sz w:val="20"/>
              </w:rPr>
              <w:t>Grado de cumplimiento a 30/09/</w:t>
            </w:r>
            <w:r w:rsidR="00F71754">
              <w:rPr>
                <w:rFonts w:asciiTheme="minorHAnsi" w:hAnsiTheme="minorHAnsi" w:cstheme="minorHAnsi"/>
                <w:b/>
                <w:sz w:val="20"/>
              </w:rPr>
              <w:t>2023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</w:tcPr>
          <w:p w14:paraId="6516770A" w14:textId="77777777" w:rsidR="00933803" w:rsidRPr="008731F7" w:rsidRDefault="00933803" w:rsidP="009E3BFA">
            <w:pPr>
              <w:ind w:left="-7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Fecha esperada de finalización del proyecto </w:t>
            </w:r>
            <w:r w:rsidRPr="00C54D97">
              <w:rPr>
                <w:rFonts w:asciiTheme="minorHAnsi" w:hAnsiTheme="minorHAnsi" w:cstheme="minorHAnsi"/>
                <w:b/>
                <w:color w:val="808080"/>
                <w:sz w:val="22"/>
                <w:szCs w:val="22"/>
                <w:vertAlign w:val="superscript"/>
              </w:rPr>
              <w:t>(7)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</w:tcPr>
          <w:p w14:paraId="29E19B11" w14:textId="77777777" w:rsidR="00933803" w:rsidRPr="00252914" w:rsidRDefault="00933803" w:rsidP="009E3BFA">
            <w:pPr>
              <w:ind w:left="-70"/>
              <w:jc w:val="center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p w14:paraId="4F06AC3F" w14:textId="77777777" w:rsidR="00933803" w:rsidRPr="008731F7" w:rsidRDefault="00933803" w:rsidP="009E3BFA">
            <w:pPr>
              <w:ind w:left="-7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8731F7">
              <w:rPr>
                <w:rFonts w:asciiTheme="minorHAnsi" w:hAnsiTheme="minorHAnsi" w:cstheme="minorHAnsi"/>
                <w:b/>
                <w:sz w:val="20"/>
              </w:rPr>
              <w:t xml:space="preserve">Valor esperado al final de la intervención </w:t>
            </w:r>
            <w:r w:rsidRPr="00C54D97">
              <w:rPr>
                <w:rFonts w:asciiTheme="minorHAnsi" w:hAnsiTheme="minorHAnsi" w:cstheme="minorHAnsi"/>
                <w:b/>
                <w:color w:val="808080"/>
                <w:sz w:val="22"/>
                <w:szCs w:val="22"/>
                <w:vertAlign w:val="superscript"/>
              </w:rPr>
              <w:t>(7)</w:t>
            </w:r>
          </w:p>
        </w:tc>
      </w:tr>
      <w:tr w:rsidR="00933803" w:rsidRPr="00D858E3" w14:paraId="20EB2D93" w14:textId="77777777" w:rsidTr="009E3BFA">
        <w:trPr>
          <w:trHeight w:val="369"/>
        </w:trPr>
        <w:tc>
          <w:tcPr>
            <w:tcW w:w="1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18A3BCF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F253CF3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044CA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BE5CD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BE34E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C0E84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859601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D852BE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2EC4C29B" w14:textId="77777777" w:rsidTr="009E3BFA">
        <w:trPr>
          <w:trHeight w:val="369"/>
        </w:trPr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401F1D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F69D03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25123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F6569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241BD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0CC46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496063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039055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29A9D14F" w14:textId="77777777" w:rsidTr="009E3BFA">
        <w:trPr>
          <w:trHeight w:val="371"/>
        </w:trPr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6A70DA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782C0C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E7B76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33311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AB471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945C4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C65B46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87C00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20DC1C8D" w14:textId="77777777" w:rsidTr="009E3BFA">
        <w:trPr>
          <w:trHeight w:val="369"/>
        </w:trPr>
        <w:tc>
          <w:tcPr>
            <w:tcW w:w="1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2CF9E36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1F567A5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5D951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ED0FE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46E92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2D01F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27237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8906F1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596C8DC6" w14:textId="77777777" w:rsidTr="009E3BFA">
        <w:trPr>
          <w:trHeight w:val="369"/>
        </w:trPr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400E43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6FED4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F1EA0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6CBCC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52BB2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A3CA8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95CF94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490C60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3E34C824" w14:textId="77777777" w:rsidTr="009E3BFA">
        <w:trPr>
          <w:trHeight w:val="369"/>
        </w:trPr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87C909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382B85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A7191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3C93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B9228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2EB70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CCEF888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21793C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1024273F" w14:textId="77777777" w:rsidTr="009E3BFA">
        <w:trPr>
          <w:trHeight w:val="369"/>
        </w:trPr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9EEE2A6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C79BE6B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AC69E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27AA2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76D85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16AE6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43EBC65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5CE2311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39AAF3A0" w14:textId="77777777" w:rsidTr="009E3BFA">
        <w:trPr>
          <w:trHeight w:val="369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02526F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214F28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67B69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948B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802C1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7144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02C1EAA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7A114E2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7CD5A212" w14:textId="77777777" w:rsidTr="009E3BFA">
        <w:trPr>
          <w:trHeight w:val="369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511AF6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844767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413F5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E7A2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18722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F015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C091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6227C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5A097554" w14:textId="77777777" w:rsidTr="009E3BFA">
        <w:trPr>
          <w:trHeight w:val="369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2AB78121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CE19ABD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3700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CDBE1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41A0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4668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CED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A7E9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1D7E1B33" w14:textId="77777777" w:rsidTr="009E3BFA">
        <w:trPr>
          <w:trHeight w:val="369"/>
        </w:trPr>
        <w:tc>
          <w:tcPr>
            <w:tcW w:w="174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7E6EFA2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183E4B5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B8D7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D5B7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9D80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23767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46A8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6583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3803" w:rsidRPr="00D858E3" w14:paraId="00DBA10C" w14:textId="77777777" w:rsidTr="009E3BFA">
        <w:trPr>
          <w:trHeight w:val="369"/>
        </w:trPr>
        <w:tc>
          <w:tcPr>
            <w:tcW w:w="174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E62762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8263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FB1D" w14:textId="77777777" w:rsidR="00933803" w:rsidRPr="008731F7" w:rsidRDefault="00933803" w:rsidP="009E3B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1F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57A3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C25B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1B77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681E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101A" w14:textId="77777777" w:rsidR="00933803" w:rsidRPr="008731F7" w:rsidRDefault="00933803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4BDF68C" w14:textId="77777777" w:rsidR="00933803" w:rsidRDefault="00933803" w:rsidP="00933803">
      <w:pPr>
        <w:ind w:left="720"/>
        <w:contextualSpacing/>
        <w:rPr>
          <w:rFonts w:ascii="Verdana" w:hAnsi="Verdana"/>
          <w:b/>
          <w:color w:val="808080"/>
          <w:sz w:val="16"/>
          <w:szCs w:val="16"/>
        </w:rPr>
      </w:pPr>
    </w:p>
    <w:p w14:paraId="06A7FA48" w14:textId="77777777" w:rsidR="00933803" w:rsidRPr="008731F7" w:rsidRDefault="00C54D97" w:rsidP="00C54D97">
      <w:pPr>
        <w:ind w:left="360"/>
        <w:contextualSpacing/>
        <w:rPr>
          <w:rFonts w:asciiTheme="majorHAnsi" w:hAnsiTheme="majorHAnsi"/>
          <w:b/>
          <w:color w:val="808080"/>
          <w:sz w:val="16"/>
          <w:szCs w:val="16"/>
        </w:rPr>
      </w:pPr>
      <w:r>
        <w:rPr>
          <w:rFonts w:asciiTheme="majorHAnsi" w:hAnsiTheme="majorHAnsi"/>
          <w:b/>
          <w:color w:val="808080"/>
          <w:sz w:val="16"/>
          <w:szCs w:val="16"/>
        </w:rPr>
        <w:t xml:space="preserve">(6)    </w:t>
      </w:r>
      <w:r w:rsidR="00933803" w:rsidRPr="008731F7">
        <w:rPr>
          <w:rFonts w:asciiTheme="majorHAnsi" w:hAnsiTheme="majorHAnsi"/>
          <w:b/>
          <w:color w:val="808080"/>
          <w:sz w:val="16"/>
          <w:szCs w:val="16"/>
        </w:rPr>
        <w:t>Solo en Proyectos de continuidad</w:t>
      </w:r>
    </w:p>
    <w:p w14:paraId="75395B93" w14:textId="00E6905A" w:rsidR="00CC181D" w:rsidRPr="00CC181D" w:rsidRDefault="00CC181D" w:rsidP="00CC181D">
      <w:pPr>
        <w:rPr>
          <w:rFonts w:asciiTheme="minorHAnsi" w:hAnsiTheme="minorHAnsi" w:cstheme="minorBidi"/>
          <w:color w:val="FF0000"/>
          <w:sz w:val="22"/>
          <w:highlight w:val="yellow"/>
          <w:lang w:val="es-ES" w:eastAsia="en-US"/>
        </w:rPr>
      </w:pPr>
      <w:r>
        <w:rPr>
          <w:rFonts w:asciiTheme="majorHAnsi" w:hAnsiTheme="majorHAnsi"/>
          <w:b/>
          <w:color w:val="808080"/>
          <w:sz w:val="16"/>
          <w:szCs w:val="16"/>
        </w:rPr>
        <w:t xml:space="preserve">          </w:t>
      </w:r>
      <w:r w:rsidR="00C54D97" w:rsidRPr="00CC181D">
        <w:rPr>
          <w:rFonts w:asciiTheme="majorHAnsi" w:hAnsiTheme="majorHAnsi"/>
          <w:b/>
          <w:color w:val="808080"/>
          <w:sz w:val="16"/>
          <w:szCs w:val="16"/>
        </w:rPr>
        <w:t xml:space="preserve">(7)    </w:t>
      </w:r>
      <w:r w:rsidR="00933803" w:rsidRPr="00CC181D">
        <w:rPr>
          <w:rFonts w:asciiTheme="majorHAnsi" w:hAnsiTheme="majorHAnsi"/>
          <w:b/>
          <w:color w:val="808080"/>
          <w:sz w:val="16"/>
          <w:szCs w:val="16"/>
        </w:rPr>
        <w:t>Solo en proyectos que no hay</w:t>
      </w:r>
      <w:r w:rsidR="00C54D97" w:rsidRPr="00CC181D">
        <w:rPr>
          <w:rFonts w:asciiTheme="majorHAnsi" w:hAnsiTheme="majorHAnsi"/>
          <w:b/>
          <w:color w:val="808080"/>
          <w:sz w:val="16"/>
          <w:szCs w:val="16"/>
        </w:rPr>
        <w:t>an finalizado a fecha 30/09/</w:t>
      </w:r>
      <w:r w:rsidR="00F71754">
        <w:rPr>
          <w:rFonts w:asciiTheme="majorHAnsi" w:hAnsiTheme="majorHAnsi"/>
          <w:b/>
          <w:color w:val="808080"/>
          <w:sz w:val="16"/>
          <w:szCs w:val="16"/>
        </w:rPr>
        <w:t>2023</w:t>
      </w:r>
      <w:r w:rsidRPr="00CC181D">
        <w:rPr>
          <w:rFonts w:asciiTheme="majorHAnsi" w:hAnsiTheme="majorHAnsi"/>
          <w:b/>
          <w:color w:val="808080"/>
          <w:sz w:val="16"/>
          <w:szCs w:val="16"/>
        </w:rPr>
        <w:t xml:space="preserve"> </w:t>
      </w:r>
    </w:p>
    <w:p w14:paraId="347B18E8" w14:textId="77777777" w:rsidR="00933803" w:rsidRPr="00620963" w:rsidRDefault="00933803" w:rsidP="00C54D97">
      <w:pPr>
        <w:ind w:left="360"/>
        <w:contextualSpacing/>
        <w:rPr>
          <w:rFonts w:asciiTheme="majorHAnsi" w:hAnsiTheme="majorHAnsi"/>
          <w:b/>
          <w:color w:val="808080"/>
          <w:sz w:val="16"/>
          <w:szCs w:val="16"/>
          <w:lang w:val="es-ES"/>
        </w:rPr>
      </w:pPr>
    </w:p>
    <w:p w14:paraId="71774017" w14:textId="77777777" w:rsidR="00933803" w:rsidRDefault="00933803" w:rsidP="00933803">
      <w:pPr>
        <w:jc w:val="both"/>
        <w:rPr>
          <w:rFonts w:ascii="Verdana" w:hAnsi="Verdana"/>
          <w:b/>
          <w:sz w:val="20"/>
        </w:rPr>
      </w:pPr>
    </w:p>
    <w:p w14:paraId="06E29AF6" w14:textId="77777777" w:rsidR="00933803" w:rsidRDefault="00933803" w:rsidP="00933803">
      <w:pPr>
        <w:rPr>
          <w:rFonts w:asciiTheme="minorHAnsi" w:hAnsiTheme="minorHAnsi" w:cstheme="minorHAnsi"/>
          <w:b/>
          <w:sz w:val="16"/>
          <w:szCs w:val="16"/>
        </w:rPr>
      </w:pPr>
    </w:p>
    <w:p w14:paraId="3E5F725C" w14:textId="77777777" w:rsidR="00AB4C30" w:rsidRDefault="00AB4C30" w:rsidP="00933803">
      <w:pPr>
        <w:rPr>
          <w:rFonts w:asciiTheme="minorHAnsi" w:hAnsiTheme="minorHAnsi" w:cstheme="minorHAnsi"/>
          <w:b/>
          <w:sz w:val="16"/>
          <w:szCs w:val="16"/>
        </w:rPr>
      </w:pPr>
    </w:p>
    <w:p w14:paraId="6EB30697" w14:textId="77777777" w:rsidR="00AB4C30" w:rsidRDefault="00AB4C30" w:rsidP="00933803">
      <w:pPr>
        <w:rPr>
          <w:rFonts w:asciiTheme="minorHAnsi" w:hAnsiTheme="minorHAnsi" w:cstheme="minorHAnsi"/>
          <w:b/>
          <w:sz w:val="16"/>
          <w:szCs w:val="16"/>
        </w:rPr>
      </w:pPr>
    </w:p>
    <w:p w14:paraId="6510C085" w14:textId="77777777" w:rsidR="00AB4C30" w:rsidRDefault="00AB4C30" w:rsidP="00933803">
      <w:pPr>
        <w:rPr>
          <w:rFonts w:asciiTheme="minorHAnsi" w:hAnsiTheme="minorHAnsi" w:cstheme="minorHAnsi"/>
          <w:b/>
          <w:sz w:val="16"/>
          <w:szCs w:val="16"/>
        </w:rPr>
      </w:pPr>
    </w:p>
    <w:p w14:paraId="4EB69D49" w14:textId="77777777" w:rsidR="00AB4C30" w:rsidRPr="008731F7" w:rsidRDefault="00AB4C30" w:rsidP="00933803">
      <w:pPr>
        <w:rPr>
          <w:rFonts w:asciiTheme="minorHAnsi" w:hAnsiTheme="minorHAnsi" w:cstheme="minorHAnsi"/>
          <w:b/>
          <w:sz w:val="16"/>
          <w:szCs w:val="16"/>
        </w:rPr>
      </w:pPr>
    </w:p>
    <w:p w14:paraId="4EBCD3BC" w14:textId="77777777" w:rsidR="00933803" w:rsidRDefault="00933803" w:rsidP="00933803">
      <w:pPr>
        <w:rPr>
          <w:rFonts w:asciiTheme="minorHAnsi" w:hAnsiTheme="minorHAnsi" w:cstheme="minorHAnsi"/>
          <w:b/>
          <w:sz w:val="22"/>
          <w:szCs w:val="22"/>
        </w:rPr>
      </w:pPr>
    </w:p>
    <w:p w14:paraId="3D13A173" w14:textId="77777777" w:rsidR="00933803" w:rsidRPr="008731F7" w:rsidRDefault="00933803" w:rsidP="008B6108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731F7">
        <w:rPr>
          <w:rFonts w:asciiTheme="minorHAnsi" w:hAnsiTheme="minorHAnsi" w:cstheme="minorHAnsi"/>
          <w:b/>
          <w:sz w:val="22"/>
          <w:szCs w:val="22"/>
        </w:rPr>
        <w:lastRenderedPageBreak/>
        <w:t>Si ha habido, señalar los cambios realizados al proyecto respecto del planteamiento inicial y justificar los mismos; si no dejar en blanco:</w:t>
      </w:r>
    </w:p>
    <w:p w14:paraId="35257D90" w14:textId="77777777" w:rsidR="00933803" w:rsidRPr="00375D68" w:rsidRDefault="00933803" w:rsidP="00933803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97"/>
      </w:tblGrid>
      <w:tr w:rsidR="00933803" w14:paraId="5BEA7FB5" w14:textId="77777777" w:rsidTr="00AB4C30">
        <w:trPr>
          <w:trHeight w:val="849"/>
        </w:trPr>
        <w:tc>
          <w:tcPr>
            <w:tcW w:w="8897" w:type="dxa"/>
          </w:tcPr>
          <w:p w14:paraId="7A4ECD68" w14:textId="77777777" w:rsidR="00933803" w:rsidRDefault="00933803" w:rsidP="009E3BFA">
            <w:pPr>
              <w:rPr>
                <w:rFonts w:ascii="Verdana" w:hAnsi="Verdana"/>
                <w:b/>
                <w:sz w:val="20"/>
              </w:rPr>
            </w:pPr>
          </w:p>
          <w:p w14:paraId="3C2B15A7" w14:textId="77777777" w:rsidR="00933803" w:rsidRDefault="00933803" w:rsidP="009E3BFA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4E322D00" w14:textId="77777777" w:rsidR="00933803" w:rsidRDefault="00933803" w:rsidP="00933803">
      <w:pPr>
        <w:jc w:val="both"/>
        <w:rPr>
          <w:rFonts w:ascii="Verdana" w:hAnsi="Verdana"/>
          <w:b/>
          <w:sz w:val="20"/>
        </w:rPr>
      </w:pPr>
    </w:p>
    <w:p w14:paraId="75F54891" w14:textId="77777777" w:rsidR="00933803" w:rsidRDefault="00933803" w:rsidP="00933803">
      <w:pPr>
        <w:jc w:val="both"/>
        <w:rPr>
          <w:rFonts w:ascii="Verdana" w:hAnsi="Verdana"/>
          <w:b/>
          <w:sz w:val="20"/>
        </w:rPr>
      </w:pPr>
    </w:p>
    <w:p w14:paraId="5DEDCE45" w14:textId="77777777" w:rsidR="00933803" w:rsidRPr="00375D68" w:rsidRDefault="00933803" w:rsidP="0093380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75D68">
        <w:rPr>
          <w:rFonts w:asciiTheme="minorHAnsi" w:hAnsiTheme="minorHAnsi" w:cstheme="minorHAnsi"/>
          <w:b/>
          <w:sz w:val="22"/>
          <w:szCs w:val="22"/>
        </w:rPr>
        <w:t xml:space="preserve">Si el proyecto se ha retrasado respecto al cronograma de la solicitud o no ha finalizado, explicar las razones y cómo ha afectado al  cumplimiento de </w:t>
      </w:r>
      <w:r>
        <w:rPr>
          <w:rFonts w:asciiTheme="minorHAnsi" w:hAnsiTheme="minorHAnsi" w:cstheme="minorHAnsi"/>
          <w:b/>
          <w:sz w:val="22"/>
          <w:szCs w:val="22"/>
        </w:rPr>
        <w:t>las</w:t>
      </w:r>
      <w:r w:rsidRPr="00375D68">
        <w:rPr>
          <w:rFonts w:asciiTheme="minorHAnsi" w:hAnsiTheme="minorHAnsi" w:cstheme="minorHAnsi"/>
          <w:b/>
          <w:sz w:val="22"/>
          <w:szCs w:val="22"/>
        </w:rPr>
        <w:t xml:space="preserve"> acciones:</w:t>
      </w:r>
    </w:p>
    <w:p w14:paraId="070F26FB" w14:textId="77777777" w:rsidR="00933803" w:rsidRDefault="00933803" w:rsidP="0093380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544"/>
        <w:gridCol w:w="992"/>
        <w:gridCol w:w="851"/>
      </w:tblGrid>
      <w:tr w:rsidR="00933803" w:rsidRPr="006E7D75" w14:paraId="322348E6" w14:textId="77777777" w:rsidTr="00F5606D">
        <w:trPr>
          <w:trHeight w:val="567"/>
        </w:trPr>
        <w:tc>
          <w:tcPr>
            <w:tcW w:w="567" w:type="dxa"/>
            <w:shd w:val="clear" w:color="auto" w:fill="95B3D7"/>
            <w:vAlign w:val="center"/>
          </w:tcPr>
          <w:p w14:paraId="6B570C99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  <w:r w:rsidRPr="008731F7"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  <w:t>Nº</w:t>
            </w:r>
          </w:p>
        </w:tc>
        <w:tc>
          <w:tcPr>
            <w:tcW w:w="2835" w:type="dxa"/>
            <w:shd w:val="clear" w:color="auto" w:fill="95B3D7"/>
            <w:vAlign w:val="center"/>
          </w:tcPr>
          <w:p w14:paraId="058B4A3D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  <w:r w:rsidRPr="008731F7"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  <w:t xml:space="preserve">ACCIONES pendientes </w:t>
            </w:r>
          </w:p>
        </w:tc>
        <w:tc>
          <w:tcPr>
            <w:tcW w:w="3544" w:type="dxa"/>
            <w:shd w:val="clear" w:color="auto" w:fill="95B3D7"/>
          </w:tcPr>
          <w:p w14:paraId="4BABB4FD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</w:p>
          <w:p w14:paraId="154B3BE8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  <w:r w:rsidRPr="008731F7"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  <w:t>Justificación del no cumplimiento</w:t>
            </w:r>
          </w:p>
        </w:tc>
        <w:tc>
          <w:tcPr>
            <w:tcW w:w="992" w:type="dxa"/>
            <w:shd w:val="clear" w:color="auto" w:fill="95B3D7"/>
            <w:vAlign w:val="center"/>
          </w:tcPr>
          <w:p w14:paraId="0245FFA3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eastAsia="es-ES"/>
              </w:rPr>
            </w:pPr>
            <w:r w:rsidRPr="008731F7"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eastAsia="es-ES"/>
              </w:rPr>
              <w:t>Fecha prevista de inicio</w:t>
            </w:r>
          </w:p>
        </w:tc>
        <w:tc>
          <w:tcPr>
            <w:tcW w:w="851" w:type="dxa"/>
            <w:shd w:val="clear" w:color="auto" w:fill="95B3D7"/>
            <w:vAlign w:val="center"/>
          </w:tcPr>
          <w:p w14:paraId="526CC736" w14:textId="77777777" w:rsidR="00933803" w:rsidRPr="008731F7" w:rsidRDefault="00933803" w:rsidP="009E3BFA">
            <w:pPr>
              <w:pStyle w:val="Piedepgina"/>
              <w:ind w:left="-108" w:right="-108"/>
              <w:jc w:val="center"/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eastAsia="es-ES"/>
              </w:rPr>
            </w:pPr>
            <w:r w:rsidRPr="008731F7"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eastAsia="es-ES"/>
              </w:rPr>
              <w:t>Fecha prevista de finalización</w:t>
            </w:r>
          </w:p>
        </w:tc>
      </w:tr>
      <w:tr w:rsidR="00933803" w:rsidRPr="002114ED" w14:paraId="7942D596" w14:textId="77777777" w:rsidTr="00F5606D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14:paraId="0EB067B7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 w:rsidRPr="008731F7">
              <w:rPr>
                <w:rFonts w:asciiTheme="majorHAnsi" w:hAnsiTheme="majorHAnsi" w:cs="Arial"/>
                <w:sz w:val="16"/>
                <w:szCs w:val="16"/>
                <w:lang w:eastAsia="es-ES"/>
              </w:rPr>
              <w:t>1.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8787E3" w14:textId="77777777" w:rsidR="00933803" w:rsidRPr="002A03D5" w:rsidRDefault="00933803" w:rsidP="009E3BFA">
            <w:pPr>
              <w:pStyle w:val="Piedepgina"/>
              <w:jc w:val="both"/>
              <w:rPr>
                <w:rFonts w:ascii="Arial" w:hAnsi="Arial" w:cs="Arial"/>
                <w:bCs/>
                <w:sz w:val="20"/>
                <w:lang w:eastAsia="es-ES"/>
              </w:rPr>
            </w:pPr>
          </w:p>
        </w:tc>
        <w:tc>
          <w:tcPr>
            <w:tcW w:w="3544" w:type="dxa"/>
          </w:tcPr>
          <w:p w14:paraId="0A74CFFB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shd w:val="clear" w:color="auto" w:fill="auto"/>
          </w:tcPr>
          <w:p w14:paraId="3E5B92B8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shd w:val="clear" w:color="auto" w:fill="auto"/>
          </w:tcPr>
          <w:p w14:paraId="5A188212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933803" w:rsidRPr="002114ED" w14:paraId="41016E71" w14:textId="77777777" w:rsidTr="00F5606D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14:paraId="1408CEA9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 w:rsidRPr="008731F7">
              <w:rPr>
                <w:rFonts w:asciiTheme="majorHAnsi" w:hAnsiTheme="majorHAnsi" w:cs="Arial"/>
                <w:sz w:val="16"/>
                <w:szCs w:val="16"/>
                <w:lang w:eastAsia="es-ES"/>
              </w:rPr>
              <w:t>2.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ECE3EA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</w:tcPr>
          <w:p w14:paraId="0AF05C88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shd w:val="clear" w:color="auto" w:fill="auto"/>
          </w:tcPr>
          <w:p w14:paraId="421A7CB0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shd w:val="clear" w:color="auto" w:fill="auto"/>
          </w:tcPr>
          <w:p w14:paraId="0D2E3705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933803" w:rsidRPr="002114ED" w14:paraId="39008E15" w14:textId="77777777" w:rsidTr="00F5606D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14:paraId="6EF6C4A8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 w:rsidRPr="008731F7">
              <w:rPr>
                <w:rFonts w:asciiTheme="majorHAnsi" w:hAnsiTheme="majorHAnsi" w:cs="Arial"/>
                <w:sz w:val="16"/>
                <w:szCs w:val="16"/>
                <w:lang w:eastAsia="es-ES"/>
              </w:rPr>
              <w:t>3.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E3588C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</w:tcPr>
          <w:p w14:paraId="2BC89B8C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shd w:val="clear" w:color="auto" w:fill="auto"/>
          </w:tcPr>
          <w:p w14:paraId="4A041589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shd w:val="clear" w:color="auto" w:fill="auto"/>
          </w:tcPr>
          <w:p w14:paraId="19BB1425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933803" w:rsidRPr="002114ED" w14:paraId="00B0021B" w14:textId="77777777" w:rsidTr="00F5606D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14:paraId="65578FC5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 w:rsidRPr="008731F7">
              <w:rPr>
                <w:rFonts w:asciiTheme="majorHAnsi" w:hAnsiTheme="majorHAnsi" w:cs="Arial"/>
                <w:sz w:val="16"/>
                <w:szCs w:val="16"/>
                <w:lang w:eastAsia="es-ES"/>
              </w:rPr>
              <w:t>4.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337818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</w:tcPr>
          <w:p w14:paraId="30931067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shd w:val="clear" w:color="auto" w:fill="auto"/>
          </w:tcPr>
          <w:p w14:paraId="14E9179D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shd w:val="clear" w:color="auto" w:fill="auto"/>
          </w:tcPr>
          <w:p w14:paraId="4D3B8D7E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933803" w:rsidRPr="002114ED" w14:paraId="6F1E26CE" w14:textId="77777777" w:rsidTr="00F5606D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14:paraId="7B4D656D" w14:textId="77777777" w:rsidR="00933803" w:rsidRPr="008731F7" w:rsidRDefault="00933803" w:rsidP="009E3BF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 w:rsidRPr="008731F7">
              <w:rPr>
                <w:rFonts w:asciiTheme="majorHAnsi" w:hAnsiTheme="majorHAnsi" w:cs="Arial"/>
                <w:sz w:val="16"/>
                <w:szCs w:val="16"/>
                <w:lang w:eastAsia="es-ES"/>
              </w:rPr>
              <w:t>5.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38F976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</w:tcPr>
          <w:p w14:paraId="1BC71AC8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shd w:val="clear" w:color="auto" w:fill="auto"/>
          </w:tcPr>
          <w:p w14:paraId="405B283F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shd w:val="clear" w:color="auto" w:fill="auto"/>
          </w:tcPr>
          <w:p w14:paraId="0423DE92" w14:textId="77777777" w:rsidR="00933803" w:rsidRPr="002114ED" w:rsidRDefault="00933803" w:rsidP="009E3BF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</w:tbl>
    <w:p w14:paraId="72C3ADA3" w14:textId="77777777" w:rsidR="00933803" w:rsidRDefault="00933803" w:rsidP="0093380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E92958" w14:textId="77777777" w:rsidR="00933803" w:rsidRPr="00020FFC" w:rsidRDefault="00933803" w:rsidP="0093380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6E3FACC" w14:textId="77777777" w:rsidR="00933803" w:rsidRDefault="00E12A40" w:rsidP="007A0BAD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2.3. </w:t>
      </w:r>
      <w:r w:rsidR="00933803" w:rsidRPr="00832A59">
        <w:rPr>
          <w:rFonts w:asciiTheme="minorHAnsi" w:hAnsiTheme="minorHAnsi" w:cstheme="minorHAnsi"/>
          <w:b/>
          <w:sz w:val="22"/>
          <w:szCs w:val="22"/>
        </w:rPr>
        <w:t xml:space="preserve">Detallar los resultado alcanzados. En su caso, explicar/ justificar  las diferencias entre </w:t>
      </w:r>
      <w:r w:rsidR="00933803">
        <w:rPr>
          <w:rFonts w:asciiTheme="minorHAnsi" w:hAnsiTheme="minorHAnsi" w:cstheme="minorHAnsi"/>
          <w:b/>
          <w:sz w:val="22"/>
          <w:szCs w:val="22"/>
        </w:rPr>
        <w:t xml:space="preserve">resultados </w:t>
      </w:r>
      <w:r w:rsidR="00933803" w:rsidRPr="00832A59">
        <w:rPr>
          <w:rFonts w:asciiTheme="minorHAnsi" w:hAnsiTheme="minorHAnsi" w:cstheme="minorHAnsi"/>
          <w:b/>
          <w:sz w:val="22"/>
          <w:szCs w:val="22"/>
        </w:rPr>
        <w:t>esperados y obtenidos:</w:t>
      </w:r>
    </w:p>
    <w:p w14:paraId="1319382F" w14:textId="77777777" w:rsidR="00933803" w:rsidRPr="00375D68" w:rsidRDefault="00933803" w:rsidP="00933803">
      <w:pPr>
        <w:rPr>
          <w:rFonts w:asciiTheme="minorHAnsi" w:hAnsiTheme="minorHAnsi" w:cstheme="minorHAnsi"/>
          <w:b/>
          <w:sz w:val="22"/>
          <w:szCs w:val="22"/>
        </w:rPr>
      </w:pPr>
    </w:p>
    <w:p w14:paraId="498D0EE8" w14:textId="77777777" w:rsidR="00933803" w:rsidRPr="00D858E3" w:rsidRDefault="00933803" w:rsidP="00F5606D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4381BE16" w14:textId="77777777" w:rsidR="00933803" w:rsidRDefault="00933803" w:rsidP="00F5606D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636629BB" w14:textId="77777777" w:rsidR="00933803" w:rsidRDefault="00933803" w:rsidP="00F5606D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615BDFAC" w14:textId="77777777" w:rsidR="00933803" w:rsidRDefault="00933803" w:rsidP="00F5606D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1CA0A32D" w14:textId="77777777" w:rsidR="00933803" w:rsidRDefault="00933803" w:rsidP="00F5606D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59A0B915" w14:textId="77777777" w:rsidR="00AB4C30" w:rsidRDefault="00AB4C30" w:rsidP="00AB4C30">
      <w:pPr>
        <w:rPr>
          <w:rFonts w:asciiTheme="minorHAnsi" w:hAnsiTheme="minorHAnsi" w:cstheme="minorHAnsi"/>
          <w:b/>
          <w:sz w:val="22"/>
          <w:szCs w:val="22"/>
        </w:rPr>
      </w:pPr>
    </w:p>
    <w:p w14:paraId="05E93C44" w14:textId="77777777" w:rsidR="00AB4C30" w:rsidRPr="00D85172" w:rsidRDefault="00AB4C30" w:rsidP="007A0BAD">
      <w:pPr>
        <w:jc w:val="both"/>
        <w:rPr>
          <w:rFonts w:cstheme="minorHAnsi"/>
          <w:b/>
        </w:rPr>
      </w:pPr>
      <w:r w:rsidRPr="00733CE3">
        <w:rPr>
          <w:rFonts w:asciiTheme="minorHAnsi" w:hAnsiTheme="minorHAnsi" w:cstheme="minorHAnsi"/>
          <w:b/>
          <w:sz w:val="22"/>
          <w:szCs w:val="22"/>
        </w:rPr>
        <w:t>2.4. Aplicabilidad y utilidad práctica de los resultados en el área de la Salud. Descripción del proceso de implementación, en su caso:</w:t>
      </w:r>
    </w:p>
    <w:p w14:paraId="5FB9A3D0" w14:textId="77777777" w:rsidR="00AB4C30" w:rsidRPr="00375D68" w:rsidRDefault="00AB4C30" w:rsidP="00AB4C3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8931" w:type="dxa"/>
        <w:tblInd w:w="108" w:type="dxa"/>
        <w:tblLook w:val="04A0" w:firstRow="1" w:lastRow="0" w:firstColumn="1" w:lastColumn="0" w:noHBand="0" w:noVBand="1"/>
      </w:tblPr>
      <w:tblGrid>
        <w:gridCol w:w="8931"/>
      </w:tblGrid>
      <w:tr w:rsidR="00AB4C30" w14:paraId="1D00B808" w14:textId="77777777" w:rsidTr="00F5606D">
        <w:trPr>
          <w:trHeight w:val="1329"/>
        </w:trPr>
        <w:tc>
          <w:tcPr>
            <w:tcW w:w="8931" w:type="dxa"/>
          </w:tcPr>
          <w:p w14:paraId="6FCE5BB8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5AA19708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42BEB0C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3E4D65F" w14:textId="77777777" w:rsidR="00AB4C30" w:rsidRDefault="00AB4C30" w:rsidP="009E3BFA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3FA0C341" w14:textId="77777777" w:rsidR="00AB4C30" w:rsidRDefault="00AB4C30" w:rsidP="00AB4C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56F5EDF" w14:textId="77777777" w:rsidR="00AB4C30" w:rsidRDefault="00AB4C30" w:rsidP="00AB4C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9744B6" w14:textId="77777777" w:rsidR="00AB4C30" w:rsidRPr="00D85172" w:rsidRDefault="00AB4C30" w:rsidP="00AB4C30">
      <w:pPr>
        <w:rPr>
          <w:rFonts w:cstheme="minorHAnsi"/>
          <w:b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2.5. </w:t>
      </w:r>
      <w:r w:rsidRPr="00D85172">
        <w:rPr>
          <w:rFonts w:asciiTheme="minorHAnsi" w:hAnsiTheme="minorHAnsi" w:cstheme="minorHAnsi"/>
          <w:b/>
          <w:sz w:val="22"/>
          <w:szCs w:val="22"/>
        </w:rPr>
        <w:t>Buenas Prácticas/Lecciones Aprendidas:</w:t>
      </w:r>
    </w:p>
    <w:p w14:paraId="0233E0B3" w14:textId="77777777" w:rsidR="00AB4C30" w:rsidRPr="00375D68" w:rsidRDefault="00AB4C30" w:rsidP="00AB4C3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8789" w:type="dxa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4C30" w14:paraId="15851C76" w14:textId="77777777" w:rsidTr="009E3BFA">
        <w:trPr>
          <w:trHeight w:val="1329"/>
        </w:trPr>
        <w:tc>
          <w:tcPr>
            <w:tcW w:w="8789" w:type="dxa"/>
          </w:tcPr>
          <w:p w14:paraId="1B3FD9C5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7B920A85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CAA8AC0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599BA19" w14:textId="77777777" w:rsidR="00AB4C30" w:rsidRDefault="00AB4C30" w:rsidP="009E3BFA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2EA1AA5E" w14:textId="77777777" w:rsidR="00AB4C30" w:rsidRDefault="00AB4C30" w:rsidP="00AB4C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B11A747" w14:textId="77777777" w:rsidR="00933803" w:rsidRDefault="00933803" w:rsidP="0093380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F4AFB13" w14:textId="77777777" w:rsidR="00933803" w:rsidRDefault="00933803" w:rsidP="0093380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8EEF27" w14:textId="77777777" w:rsidR="00AB4C30" w:rsidRDefault="00AB4C30" w:rsidP="0093380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879908C" w14:textId="77777777" w:rsidR="00933803" w:rsidRDefault="00933803" w:rsidP="00933803">
      <w:pPr>
        <w:jc w:val="both"/>
        <w:rPr>
          <w:rFonts w:asciiTheme="minorHAnsi" w:hAnsiTheme="minorHAnsi" w:cstheme="minorHAnsi"/>
          <w:sz w:val="22"/>
          <w:szCs w:val="22"/>
        </w:rPr>
      </w:pPr>
      <w:r w:rsidRPr="00144882">
        <w:rPr>
          <w:rFonts w:asciiTheme="minorHAnsi" w:hAnsiTheme="minorHAnsi" w:cstheme="minorHAnsi"/>
          <w:b/>
          <w:sz w:val="22"/>
          <w:szCs w:val="22"/>
        </w:rPr>
        <w:t>2.</w:t>
      </w:r>
      <w:r w:rsidR="00AB4C30">
        <w:rPr>
          <w:rFonts w:asciiTheme="minorHAnsi" w:hAnsiTheme="minorHAnsi" w:cstheme="minorHAnsi"/>
          <w:b/>
          <w:sz w:val="22"/>
          <w:szCs w:val="22"/>
        </w:rPr>
        <w:t>6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. Otros aspectos a considerar </w:t>
      </w:r>
      <w:r w:rsidRPr="00144882">
        <w:rPr>
          <w:rFonts w:asciiTheme="minorHAnsi" w:hAnsiTheme="minorHAnsi" w:cstheme="minorHAnsi"/>
          <w:sz w:val="22"/>
          <w:szCs w:val="22"/>
        </w:rPr>
        <w:t>(si es el caso)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0AAB1B7C" w14:textId="77777777" w:rsidR="00933803" w:rsidRDefault="00933803" w:rsidP="0093380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4A289B" w14:textId="77777777" w:rsidR="00933803" w:rsidRDefault="00933803" w:rsidP="00933803">
      <w:pPr>
        <w:framePr w:w="8833" w:h="1786" w:hSpace="141" w:wrap="around" w:vAnchor="text" w:hAnchor="page" w:x="1660" w:yAlign="top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</w:p>
    <w:p w14:paraId="7504A3DD" w14:textId="77777777" w:rsidR="00933803" w:rsidRPr="00570EBE" w:rsidRDefault="00933803" w:rsidP="00933803">
      <w:pPr>
        <w:framePr w:w="8833" w:h="1786" w:hSpace="141" w:wrap="around" w:vAnchor="text" w:hAnchor="page" w:x="1660" w:yAlign="top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4E0F4228" w14:textId="77777777" w:rsidR="00933803" w:rsidRDefault="00933803" w:rsidP="00933803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3A69CF86" w14:textId="77777777" w:rsidR="00933803" w:rsidRDefault="00933803" w:rsidP="00933803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144882">
        <w:rPr>
          <w:rFonts w:asciiTheme="minorHAnsi" w:hAnsiTheme="minorHAnsi" w:cstheme="minorHAnsi"/>
          <w:b/>
          <w:sz w:val="22"/>
          <w:szCs w:val="22"/>
        </w:rPr>
        <w:t xml:space="preserve">Fecha </w:t>
      </w:r>
      <w:r>
        <w:rPr>
          <w:rFonts w:asciiTheme="minorHAnsi" w:hAnsiTheme="minorHAnsi" w:cstheme="minorHAnsi"/>
          <w:b/>
          <w:sz w:val="22"/>
          <w:szCs w:val="22"/>
        </w:rPr>
        <w:t xml:space="preserve">del informe final: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337930499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AB5F9A">
            <w:rPr>
              <w:rStyle w:val="Textodelmarcadordeposicin"/>
            </w:rPr>
            <w:t>Haga clic aquí para escribir una fecha.</w:t>
          </w:r>
        </w:sdtContent>
      </w:sdt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</w:p>
    <w:p w14:paraId="084B1D1A" w14:textId="77777777" w:rsidR="00AB4C30" w:rsidRPr="00144882" w:rsidRDefault="00AB4C30" w:rsidP="00AB4C30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4A8249E" w14:textId="77777777" w:rsidR="00AB4C30" w:rsidRDefault="00AB4C30" w:rsidP="00AB4C30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0191A7C1" w14:textId="77777777" w:rsidR="00AB4C30" w:rsidRDefault="00AB4C30" w:rsidP="00AB4C30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Responsable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del Proyecto                                          Director/a Gerente / Director/a Médico </w:t>
      </w:r>
    </w:p>
    <w:p w14:paraId="4BDD4F3C" w14:textId="77777777" w:rsidR="00AB4C30" w:rsidRDefault="00AB4C30" w:rsidP="00AB4C30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64"/>
        <w:gridCol w:w="4465"/>
      </w:tblGrid>
      <w:tr w:rsidR="00AB4C30" w14:paraId="000654A8" w14:textId="77777777" w:rsidTr="009E3BFA">
        <w:tc>
          <w:tcPr>
            <w:tcW w:w="4464" w:type="dxa"/>
          </w:tcPr>
          <w:p w14:paraId="04358C84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5C491F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106DE156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6A671F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27030A06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A44206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65" w:type="dxa"/>
          </w:tcPr>
          <w:p w14:paraId="4A85C2B6" w14:textId="77777777" w:rsidR="00AB4C30" w:rsidRDefault="00AB4C30" w:rsidP="009E3B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8B947D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6DCC471D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D11D38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015AC696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8128C9" w14:textId="77777777" w:rsidR="00AB4C30" w:rsidRDefault="00AB4C30" w:rsidP="009E3B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EA6167" w14:textId="77777777" w:rsidR="00AB4C30" w:rsidRPr="00144882" w:rsidRDefault="00AB4C30" w:rsidP="00AB4C3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BBE2BED" w14:textId="77777777" w:rsidR="00520BC4" w:rsidRDefault="00520BC4" w:rsidP="00933803">
      <w:pPr>
        <w:jc w:val="both"/>
        <w:rPr>
          <w:rFonts w:asciiTheme="minorHAnsi" w:hAnsiTheme="minorHAnsi" w:cstheme="minorHAnsi"/>
          <w:sz w:val="22"/>
          <w:szCs w:val="22"/>
        </w:rPr>
        <w:sectPr w:rsidR="00520BC4" w:rsidSect="008C0F8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753C5F01" w14:textId="77777777" w:rsidR="00520BC4" w:rsidRPr="00520BC4" w:rsidRDefault="00520BC4" w:rsidP="00401BE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20BC4">
        <w:rPr>
          <w:rFonts w:asciiTheme="majorHAnsi" w:hAnsiTheme="majorHAnsi" w:cstheme="minorHAnsi"/>
          <w:b/>
          <w:sz w:val="30"/>
          <w:szCs w:val="30"/>
        </w:rPr>
        <w:lastRenderedPageBreak/>
        <w:t>ANEXO SOBRE PERSPECTIVA DE GÉNERO Y DETERMINANTES SOCIALES DE LA SALUD</w:t>
      </w:r>
    </w:p>
    <w:p w14:paraId="28159ABB" w14:textId="77777777" w:rsidR="00520BC4" w:rsidRPr="00520BC4" w:rsidRDefault="00520BC4" w:rsidP="00520BC4">
      <w:pPr>
        <w:spacing w:before="240"/>
        <w:jc w:val="both"/>
        <w:rPr>
          <w:rFonts w:asciiTheme="minorHAnsi" w:hAnsiTheme="minorHAnsi" w:cstheme="minorBidi"/>
          <w:bCs/>
          <w:sz w:val="22"/>
          <w:szCs w:val="22"/>
        </w:rPr>
      </w:pPr>
      <w:r w:rsidRPr="00520BC4">
        <w:rPr>
          <w:rFonts w:asciiTheme="minorHAnsi" w:hAnsiTheme="minorHAnsi" w:cstheme="minorBidi"/>
          <w:bCs/>
          <w:sz w:val="22"/>
          <w:szCs w:val="22"/>
        </w:rPr>
        <w:t xml:space="preserve">En los últimos años se ha realizado un gran esfuerzo para incorporar la perspectiva de género y los determinantes sociales de la salud en el desarrollo de estrategias, políticas y programas, con el fin de identificar desigualdades o situaciones de inequidad, reflexionar sobre sus causas y actuar para poder transformarlas. </w:t>
      </w:r>
    </w:p>
    <w:p w14:paraId="5FDDCB07" w14:textId="77777777" w:rsidR="00520BC4" w:rsidRPr="00520BC4" w:rsidRDefault="00520BC4" w:rsidP="00520BC4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520BC4">
        <w:rPr>
          <w:rFonts w:asciiTheme="minorHAnsi" w:hAnsiTheme="minorHAnsi" w:cstheme="minorHAnsi"/>
          <w:b/>
          <w:sz w:val="22"/>
          <w:szCs w:val="22"/>
        </w:rPr>
        <w:t>¿Qué significa integrar la perspectiva de género y los determinantes sociales de la salud?</w:t>
      </w:r>
    </w:p>
    <w:p w14:paraId="5AC2B63D" w14:textId="30B01072" w:rsidR="00520BC4" w:rsidRPr="00520BC4" w:rsidRDefault="00EF4A58" w:rsidP="00520BC4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Según la Ley 1</w:t>
      </w:r>
      <w:r w:rsidR="00520BC4" w:rsidRPr="00520BC4">
        <w:rPr>
          <w:rFonts w:asciiTheme="minorHAnsi" w:hAnsiTheme="minorHAnsi"/>
          <w:sz w:val="22"/>
          <w:szCs w:val="22"/>
        </w:rPr>
        <w:t>/</w:t>
      </w:r>
      <w:r>
        <w:rPr>
          <w:rFonts w:asciiTheme="minorHAnsi" w:hAnsiTheme="minorHAnsi"/>
          <w:sz w:val="22"/>
          <w:szCs w:val="22"/>
        </w:rPr>
        <w:t>2022</w:t>
      </w:r>
      <w:r w:rsidR="00520BC4" w:rsidRPr="00520BC4">
        <w:rPr>
          <w:rFonts w:asciiTheme="minorHAnsi" w:hAnsiTheme="minorHAnsi"/>
          <w:sz w:val="22"/>
          <w:szCs w:val="22"/>
        </w:rPr>
        <w:t xml:space="preserve">, de </w:t>
      </w:r>
      <w:r>
        <w:rPr>
          <w:rFonts w:asciiTheme="minorHAnsi" w:hAnsiTheme="minorHAnsi"/>
          <w:sz w:val="22"/>
          <w:szCs w:val="22"/>
        </w:rPr>
        <w:t>3</w:t>
      </w:r>
      <w:r w:rsidR="00520BC4" w:rsidRPr="00520BC4">
        <w:rPr>
          <w:rFonts w:asciiTheme="minorHAnsi" w:hAnsiTheme="minorHAnsi"/>
          <w:sz w:val="22"/>
          <w:szCs w:val="22"/>
        </w:rPr>
        <w:t xml:space="preserve"> de </w:t>
      </w:r>
      <w:r>
        <w:rPr>
          <w:rFonts w:asciiTheme="minorHAnsi" w:hAnsiTheme="minorHAnsi"/>
          <w:sz w:val="22"/>
          <w:szCs w:val="22"/>
        </w:rPr>
        <w:t>marzo</w:t>
      </w:r>
      <w:r w:rsidR="00520BC4" w:rsidRPr="00520BC4">
        <w:rPr>
          <w:rFonts w:asciiTheme="minorHAnsi" w:hAnsiTheme="minorHAnsi"/>
          <w:sz w:val="22"/>
          <w:szCs w:val="22"/>
        </w:rPr>
        <w:t>,</w:t>
      </w:r>
      <w:r w:rsidR="00014714">
        <w:rPr>
          <w:rFonts w:asciiTheme="minorHAnsi" w:hAnsiTheme="minorHAnsi"/>
          <w:sz w:val="22"/>
          <w:szCs w:val="22"/>
        </w:rPr>
        <w:t xml:space="preserve"> </w:t>
      </w:r>
      <w:r w:rsidR="00014714" w:rsidRPr="00014714">
        <w:rPr>
          <w:rFonts w:asciiTheme="minorHAnsi" w:hAnsiTheme="minorHAnsi"/>
          <w:sz w:val="22"/>
          <w:szCs w:val="22"/>
        </w:rPr>
        <w:t>de segunda modificación</w:t>
      </w:r>
      <w:r w:rsidR="00520BC4" w:rsidRPr="00520BC4">
        <w:rPr>
          <w:rFonts w:asciiTheme="minorHAnsi" w:hAnsiTheme="minorHAnsi"/>
          <w:sz w:val="22"/>
          <w:szCs w:val="22"/>
        </w:rPr>
        <w:t xml:space="preserve"> para la Igualdad de Mujeres y Hombres, “se entiende por integración de la perspectiva de género la consideración sistemática de la diferentes situaciones, condiciones, aspiraciones y necesidades de mujeres y hombres, incorporando objetivos y actuaciones específicas dirigidas a eliminar</w:t>
      </w:r>
      <w:r w:rsidR="00437099">
        <w:rPr>
          <w:rFonts w:asciiTheme="minorHAnsi" w:hAnsiTheme="minorHAnsi"/>
          <w:sz w:val="22"/>
          <w:szCs w:val="22"/>
        </w:rPr>
        <w:t xml:space="preserve"> las</w:t>
      </w:r>
      <w:r w:rsidR="00520BC4" w:rsidRPr="00520BC4">
        <w:rPr>
          <w:rFonts w:asciiTheme="minorHAnsi" w:hAnsiTheme="minorHAnsi"/>
          <w:sz w:val="22"/>
          <w:szCs w:val="22"/>
        </w:rPr>
        <w:t xml:space="preserve"> desigualdades y promover la igualdad en todas las políticas y acciones, a todos los niveles y en todas sus fases de planificación, ejecución y </w:t>
      </w:r>
      <w:bookmarkStart w:id="10" w:name="_GoBack"/>
      <w:bookmarkEnd w:id="10"/>
      <w:r w:rsidR="00520BC4" w:rsidRPr="00520BC4">
        <w:rPr>
          <w:rFonts w:asciiTheme="minorHAnsi" w:hAnsiTheme="minorHAnsi"/>
          <w:sz w:val="22"/>
          <w:szCs w:val="22"/>
        </w:rPr>
        <w:t xml:space="preserve">evaluación”. </w:t>
      </w:r>
    </w:p>
    <w:p w14:paraId="7AD6352C" w14:textId="77777777" w:rsidR="00520BC4" w:rsidRPr="00520BC4" w:rsidRDefault="00520BC4" w:rsidP="00520BC4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20BC4">
        <w:rPr>
          <w:rFonts w:asciiTheme="minorHAnsi" w:hAnsiTheme="minorHAnsi"/>
          <w:sz w:val="22"/>
          <w:szCs w:val="22"/>
        </w:rPr>
        <w:t>Más allá del género, aunque ligados a él, existen los denominados “determinantes sociales”, una serie de factores (nivel de ingresos, lugar de residencia, etnia, edad, nivel de estudios u otros) que afectan a la salud de las personas. Integrar ambas perspectivas supone tener en cuenta estos posibles ejes de desigualdad de manera transversal, en todas las fases del proyecto.</w:t>
      </w:r>
    </w:p>
    <w:p w14:paraId="06C2D239" w14:textId="77777777" w:rsidR="00520BC4" w:rsidRPr="00520BC4" w:rsidRDefault="00520BC4" w:rsidP="00520BC4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20BC4">
        <w:rPr>
          <w:rFonts w:asciiTheme="minorHAnsi" w:hAnsiTheme="minorHAnsi"/>
          <w:sz w:val="22"/>
          <w:szCs w:val="22"/>
        </w:rPr>
        <w:t>Sin embargo, la experiencia nos dice que este ejercicio no es una tarea sencilla. Presentamos una serie de preguntas, entre otras posibles, que ayuden a reflexionar y orientar los proyectos hacia una correcta integración de las citadas perspectivas.</w:t>
      </w:r>
    </w:p>
    <w:p w14:paraId="7B078449" w14:textId="75C615C3" w:rsidR="00520BC4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</w:rPr>
      </w:pPr>
      <w:r w:rsidRPr="00401BE1">
        <w:rPr>
          <w:rFonts w:asciiTheme="minorHAnsi" w:hAnsiTheme="minorHAnsi" w:cstheme="minorHAnsi"/>
          <w:b/>
          <w:sz w:val="22"/>
          <w:szCs w:val="22"/>
        </w:rPr>
        <w:t>DISEÑO DEL ESTUDIO: ANÁLISIS DE LA SITUACIÓN (DIAGNÓSTICO PREVIO)</w:t>
      </w:r>
    </w:p>
    <w:p w14:paraId="6A6ACB78" w14:textId="77777777" w:rsidR="00520BC4" w:rsidRPr="00520BC4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20BC4">
        <w:rPr>
          <w:rFonts w:asciiTheme="minorHAnsi" w:hAnsiTheme="minorHAnsi"/>
          <w:sz w:val="22"/>
          <w:szCs w:val="22"/>
        </w:rPr>
        <w:t>¿Dentro del proyecto existe un diagnóstico previo donde se analicen las diferencias respecto al género y los determinantes sociales de la salud?. ¿Se ha tenido en cuenta la evidencia disponible sobre ambos aspectos para diseñar el proyecto?</w:t>
      </w:r>
    </w:p>
    <w:p w14:paraId="1E0CAA9D" w14:textId="1ABDBCBA" w:rsidR="00520BC4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</w:rPr>
      </w:pPr>
      <w:r w:rsidRPr="00401BE1">
        <w:rPr>
          <w:rFonts w:asciiTheme="minorHAnsi" w:hAnsiTheme="minorHAnsi" w:cstheme="minorHAnsi"/>
          <w:b/>
          <w:sz w:val="22"/>
          <w:szCs w:val="22"/>
        </w:rPr>
        <w:t>METODOLOGÍA</w:t>
      </w:r>
    </w:p>
    <w:p w14:paraId="66FA11B7" w14:textId="77777777" w:rsidR="00520BC4" w:rsidRPr="00520BC4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20BC4">
        <w:rPr>
          <w:rFonts w:asciiTheme="minorHAnsi" w:hAnsiTheme="minorHAnsi"/>
          <w:b/>
          <w:i/>
          <w:sz w:val="22"/>
          <w:szCs w:val="22"/>
        </w:rPr>
        <w:t>SELECCIÓN DE LA POBLACIÓN A ESTUDIO</w:t>
      </w:r>
      <w:r w:rsidRPr="00520BC4">
        <w:rPr>
          <w:rFonts w:asciiTheme="minorHAnsi" w:hAnsiTheme="minorHAnsi"/>
          <w:sz w:val="22"/>
          <w:szCs w:val="22"/>
        </w:rPr>
        <w:t>: ¿Se incluye un número suficiente de mujeres, hombres, u otra población potencialmente susceptible?. ¿Se han tenido en cuenta las diferentes etapas de la vida?</w:t>
      </w:r>
    </w:p>
    <w:p w14:paraId="22867AAA" w14:textId="77777777" w:rsidR="00520BC4" w:rsidRPr="00520BC4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20BC4">
        <w:rPr>
          <w:rFonts w:asciiTheme="minorHAnsi" w:hAnsiTheme="minorHAnsi"/>
          <w:b/>
          <w:i/>
          <w:sz w:val="22"/>
          <w:szCs w:val="22"/>
        </w:rPr>
        <w:t>SELECCIÓN DE LAS VARIABLES Y CATEGORÍAS DE ESTUDIO</w:t>
      </w:r>
      <w:r w:rsidRPr="00520BC4">
        <w:rPr>
          <w:rFonts w:asciiTheme="minorHAnsi" w:hAnsiTheme="minorHAnsi"/>
          <w:sz w:val="22"/>
          <w:szCs w:val="22"/>
        </w:rPr>
        <w:t>: ¿Se recoge la variable sexo? ¿Se contempla la recogida y análisis de otras variables relevantes del contexto social, económico y cultural? (bajos ingresos, personas con discapacidad, inmigrantes, distinta orientación sexual …)</w:t>
      </w:r>
    </w:p>
    <w:p w14:paraId="1C1C95CA" w14:textId="1C5B5A6D" w:rsidR="00520BC4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</w:rPr>
      </w:pPr>
      <w:r w:rsidRPr="00401BE1">
        <w:rPr>
          <w:rFonts w:asciiTheme="minorHAnsi" w:hAnsiTheme="minorHAnsi" w:cstheme="minorHAnsi"/>
          <w:b/>
          <w:sz w:val="22"/>
          <w:szCs w:val="22"/>
        </w:rPr>
        <w:t>EJECUCIÓN DEL PROYECTO</w:t>
      </w:r>
    </w:p>
    <w:p w14:paraId="0FAB2B8B" w14:textId="77777777" w:rsidR="00520BC4" w:rsidRPr="00520BC4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20BC4">
        <w:rPr>
          <w:rFonts w:asciiTheme="minorHAnsi" w:hAnsiTheme="minorHAnsi"/>
          <w:b/>
          <w:i/>
          <w:sz w:val="22"/>
          <w:szCs w:val="22"/>
        </w:rPr>
        <w:t>ACCIONES, INTERVENCIONES</w:t>
      </w:r>
      <w:r w:rsidRPr="00520BC4">
        <w:rPr>
          <w:rFonts w:asciiTheme="minorHAnsi" w:hAnsiTheme="minorHAnsi"/>
          <w:sz w:val="22"/>
          <w:szCs w:val="22"/>
        </w:rPr>
        <w:t>: ¿Podría haber estereotipos que jueguen un papel en la forma en que mujeres y hombres, niños y niñas, u otros subgrupos particulares participan o no en el proyecto? ¿Tienen la misma oportunidad de asistir a sesiones/talleres/otras actividades programadas?</w:t>
      </w:r>
    </w:p>
    <w:p w14:paraId="34B24013" w14:textId="77777777" w:rsidR="00520BC4" w:rsidRPr="00520BC4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20BC4">
        <w:rPr>
          <w:rFonts w:asciiTheme="minorHAnsi" w:hAnsiTheme="minorHAnsi"/>
          <w:b/>
          <w:i/>
          <w:sz w:val="22"/>
          <w:szCs w:val="22"/>
        </w:rPr>
        <w:t>ANÁLISIS DE RESULTADOS</w:t>
      </w:r>
      <w:r w:rsidRPr="00520BC4">
        <w:rPr>
          <w:rFonts w:asciiTheme="minorHAnsi" w:hAnsiTheme="minorHAnsi"/>
          <w:sz w:val="22"/>
          <w:szCs w:val="22"/>
        </w:rPr>
        <w:t>: ¿Se muestran los datos desagregados por sexo u otros ejes de desigualdad?. ¿En la evaluación de resultados se analiza la efectividad de la intervención mediante datos desagregados? ¿Se analizan esos datos en base a la evidencia científica?</w:t>
      </w:r>
    </w:p>
    <w:p w14:paraId="73A75644" w14:textId="67339B5A" w:rsidR="00933803" w:rsidRDefault="00933803" w:rsidP="00933803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9338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49DCB8C" w16cex:dateUtc="2020-06-18T12:23:38.79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59EA9B2" w16cid:durableId="1D94A2E1"/>
  <w16cid:commentId w16cid:paraId="6D35748E" w16cid:durableId="149DCB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F9671" w14:textId="77777777" w:rsidR="006B5D93" w:rsidRDefault="006B5D93">
      <w:r>
        <w:separator/>
      </w:r>
    </w:p>
  </w:endnote>
  <w:endnote w:type="continuationSeparator" w:id="0">
    <w:p w14:paraId="1C958CE3" w14:textId="77777777" w:rsidR="006B5D93" w:rsidRDefault="006B5D93">
      <w:r>
        <w:continuationSeparator/>
      </w:r>
    </w:p>
  </w:endnote>
  <w:endnote w:type="continuationNotice" w:id="1">
    <w:p w14:paraId="050D343E" w14:textId="77777777" w:rsidR="006B5D93" w:rsidRDefault="006B5D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4FACE" w14:textId="77777777" w:rsidR="006B5D93" w:rsidRDefault="006B5D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9586000"/>
      <w:docPartObj>
        <w:docPartGallery w:val="Page Numbers (Bottom of Page)"/>
        <w:docPartUnique/>
      </w:docPartObj>
    </w:sdtPr>
    <w:sdtEndPr/>
    <w:sdtContent>
      <w:p w14:paraId="3963A687" w14:textId="799A05EE" w:rsidR="006B5D93" w:rsidRDefault="006B5D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714" w:rsidRPr="00014714">
          <w:rPr>
            <w:noProof/>
            <w:lang w:val="eu-ES"/>
          </w:rPr>
          <w:t>11</w:t>
        </w:r>
        <w:r>
          <w:fldChar w:fldCharType="end"/>
        </w:r>
      </w:p>
    </w:sdtContent>
  </w:sdt>
  <w:p w14:paraId="3EF85CBD" w14:textId="77777777" w:rsidR="006B5D93" w:rsidRDefault="006B5D9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4260B" w14:textId="77777777" w:rsidR="006B5D93" w:rsidRDefault="006B5D93" w:rsidP="00077109">
    <w:pPr>
      <w:tabs>
        <w:tab w:val="center" w:pos="4819"/>
        <w:tab w:val="right" w:pos="9071"/>
      </w:tabs>
      <w:jc w:val="center"/>
      <w:rPr>
        <w:rFonts w:ascii="Arial" w:hAnsi="Arial"/>
        <w:sz w:val="13"/>
      </w:rPr>
    </w:pPr>
  </w:p>
  <w:p w14:paraId="18A427B3" w14:textId="77777777" w:rsidR="006B5D93" w:rsidRPr="00077109" w:rsidRDefault="006B5D93" w:rsidP="00077109">
    <w:pPr>
      <w:tabs>
        <w:tab w:val="center" w:pos="4819"/>
        <w:tab w:val="right" w:pos="9071"/>
      </w:tabs>
      <w:jc w:val="center"/>
      <w:rPr>
        <w:rFonts w:ascii="Arial" w:hAnsi="Arial"/>
        <w:sz w:val="13"/>
      </w:rPr>
    </w:pPr>
    <w:r>
      <w:rPr>
        <w:rFonts w:ascii="Arial" w:hAnsi="Arial"/>
        <w:sz w:val="13"/>
      </w:rPr>
      <w:t>Osasun Plangintza eta Ebaluazioa / Planificación y Evaluación Sanitaria</w:t>
    </w:r>
  </w:p>
  <w:p w14:paraId="6C93BE3D" w14:textId="77777777" w:rsidR="006B5D93" w:rsidRPr="00077109" w:rsidRDefault="006B5D93" w:rsidP="00077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F9C7F" w14:textId="77777777" w:rsidR="006B5D93" w:rsidRDefault="006B5D93">
      <w:r>
        <w:separator/>
      </w:r>
    </w:p>
  </w:footnote>
  <w:footnote w:type="continuationSeparator" w:id="0">
    <w:p w14:paraId="607EEB4E" w14:textId="77777777" w:rsidR="006B5D93" w:rsidRDefault="006B5D93">
      <w:r>
        <w:continuationSeparator/>
      </w:r>
    </w:p>
  </w:footnote>
  <w:footnote w:type="continuationNotice" w:id="1">
    <w:p w14:paraId="6FE744ED" w14:textId="77777777" w:rsidR="006B5D93" w:rsidRDefault="006B5D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E0ED2" w14:textId="77777777" w:rsidR="006B5D93" w:rsidRDefault="006B5D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9A23F" w14:textId="77777777" w:rsidR="006B5D93" w:rsidRDefault="006B5D93">
    <w:pPr>
      <w:pStyle w:val="Encabezado"/>
      <w:jc w:val="center"/>
    </w:pPr>
    <w:r>
      <w:rPr>
        <w:noProof/>
      </w:rPr>
      <w:object w:dxaOrig="11549" w:dyaOrig="1410" w14:anchorId="1186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9.5pt;height:24.75pt" fillcolor="window">
          <v:imagedata r:id="rId1" o:title=""/>
        </v:shape>
        <o:OLEObject Type="Embed" ProgID="MSPhotoEd.3" ShapeID="_x0000_i1026" DrawAspect="Content" ObjectID="_1715082963" r:id="rId2"/>
      </w:object>
    </w:r>
  </w:p>
  <w:p w14:paraId="5AA26AA6" w14:textId="77777777" w:rsidR="006B5D93" w:rsidRDefault="006B5D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B3716" w14:textId="28611851" w:rsidR="006B5D93" w:rsidRDefault="006B5D93" w:rsidP="002B1406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13EA953" wp14:editId="2BF2BA13">
              <wp:simplePos x="0" y="0"/>
              <wp:positionH relativeFrom="page">
                <wp:posOffset>1916264</wp:posOffset>
              </wp:positionH>
              <wp:positionV relativeFrom="page">
                <wp:posOffset>826936</wp:posOffset>
              </wp:positionV>
              <wp:extent cx="1768475" cy="204304"/>
              <wp:effectExtent l="0" t="0" r="0" b="0"/>
              <wp:wrapSquare wrapText="bothSides"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475" cy="2043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5771B" w14:textId="77777777" w:rsidR="006B5D93" w:rsidRDefault="006B5D93" w:rsidP="002B1406">
                          <w:pPr>
                            <w:pStyle w:val="Ttulo2"/>
                            <w:spacing w:after="35"/>
                          </w:pPr>
                          <w:r>
                            <w:t>OSASUN SAILA</w:t>
                          </w:r>
                        </w:p>
                        <w:p w14:paraId="2E371AE1" w14:textId="77777777" w:rsidR="006B5D93" w:rsidRPr="002F474C" w:rsidRDefault="006B5D93" w:rsidP="002B1406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rFonts w:cs="Arial"/>
                              <w:color w:val="000000"/>
                              <w:sz w:val="14"/>
                              <w:szCs w:val="14"/>
                              <w:lang w:eastAsia="eu-ES"/>
                            </w:rPr>
                            <w:t xml:space="preserve">Administrazio eta Finantzaketa Sanitarioko </w:t>
                          </w:r>
                          <w:r w:rsidRPr="002F474C">
                            <w:rPr>
                              <w:sz w:val="14"/>
                            </w:rPr>
                            <w:t>Sailburuordetza</w:t>
                          </w:r>
                        </w:p>
                        <w:p w14:paraId="130EFBF0" w14:textId="77777777" w:rsidR="006B5D93" w:rsidRDefault="006B5D93" w:rsidP="002B1406">
                          <w:pPr>
                            <w:pStyle w:val="Ttulo4"/>
                          </w:pPr>
                          <w:r>
                            <w:t xml:space="preserve">Aseguramendu eta Kontratazio </w:t>
                          </w:r>
                        </w:p>
                        <w:p w14:paraId="40E3E3A1" w14:textId="77777777" w:rsidR="006B5D93" w:rsidRDefault="006B5D93" w:rsidP="002B1406">
                          <w:pPr>
                            <w:pStyle w:val="Ttulo4"/>
                          </w:pPr>
                          <w:r>
                            <w:t>Sanitarioko Zuzendaritza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EA95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150.9pt;margin-top:65.1pt;width:139.25pt;height:16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gEQtA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" o:allowincell="f" filled="f" stroked="f">
              <v:textbox>
                <w:txbxContent>
                  <w:p w14:paraId="2F85771B" w14:textId="77777777" w:rsidR="006B5D93" w:rsidRDefault="006B5D93" w:rsidP="002B1406">
                    <w:pPr>
                      <w:pStyle w:val="Ttulo2"/>
                      <w:spacing w:after="35"/>
                    </w:pPr>
                    <w:r>
                      <w:t>OSASUN SAILA</w:t>
                    </w:r>
                  </w:p>
                  <w:p w14:paraId="2E371AE1" w14:textId="77777777" w:rsidR="006B5D93" w:rsidRPr="002F474C" w:rsidRDefault="006B5D93" w:rsidP="002B1406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rFonts w:cs="Arial"/>
                        <w:color w:val="000000"/>
                        <w:sz w:val="14"/>
                        <w:szCs w:val="14"/>
                        <w:lang w:eastAsia="eu-ES"/>
                      </w:rPr>
                      <w:t xml:space="preserve">Administrazio eta Finantzaketa Sanitarioko </w:t>
                    </w:r>
                    <w:r w:rsidRPr="002F474C">
                      <w:rPr>
                        <w:sz w:val="14"/>
                      </w:rPr>
                      <w:t>Sailburuordetza</w:t>
                    </w:r>
                  </w:p>
                  <w:p w14:paraId="130EFBF0" w14:textId="77777777" w:rsidR="006B5D93" w:rsidRDefault="006B5D93" w:rsidP="002B1406">
                    <w:pPr>
                      <w:pStyle w:val="Ttulo4"/>
                    </w:pPr>
                    <w:r>
                      <w:t xml:space="preserve">Aseguramendu eta Kontratazio </w:t>
                    </w:r>
                  </w:p>
                  <w:p w14:paraId="40E3E3A1" w14:textId="77777777" w:rsidR="006B5D93" w:rsidRDefault="006B5D93" w:rsidP="002B1406">
                    <w:pPr>
                      <w:pStyle w:val="Ttulo4"/>
                    </w:pPr>
                    <w:r>
                      <w:t>Sanitarioko Zuzendaritza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1CF6168" wp14:editId="2FEEA78E">
              <wp:simplePos x="0" y="0"/>
              <wp:positionH relativeFrom="page">
                <wp:posOffset>4118776</wp:posOffset>
              </wp:positionH>
              <wp:positionV relativeFrom="page">
                <wp:posOffset>826936</wp:posOffset>
              </wp:positionV>
              <wp:extent cx="1857375" cy="204304"/>
              <wp:effectExtent l="0" t="0" r="0" b="0"/>
              <wp:wrapSquare wrapText="bothSides"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2043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06F3C" w14:textId="77777777" w:rsidR="006B5D93" w:rsidRDefault="006B5D93" w:rsidP="002B1406">
                          <w:pPr>
                            <w:pStyle w:val="Ttulo2"/>
                            <w:spacing w:after="35"/>
                          </w:pPr>
                          <w:r>
                            <w:t xml:space="preserve">DEPARTAMENTO DE SALUD </w:t>
                          </w:r>
                        </w:p>
                        <w:p w14:paraId="02D7F8D0" w14:textId="77777777" w:rsidR="006B5D93" w:rsidRPr="002F474C" w:rsidRDefault="006B5D93" w:rsidP="002B1406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sz w:val="14"/>
                            </w:rPr>
                            <w:t>Viceconsejería de Administración y Financiación Sanitarias</w:t>
                          </w:r>
                        </w:p>
                        <w:p w14:paraId="3270F6E4" w14:textId="77777777" w:rsidR="006B5D93" w:rsidRPr="00F511E8" w:rsidRDefault="006B5D93" w:rsidP="002B1406">
                          <w:pPr>
                            <w:pStyle w:val="Ttulo4"/>
                          </w:pPr>
                          <w:r w:rsidRPr="00F511E8">
                            <w:t>Dirección de Aseguramiento</w:t>
                          </w:r>
                        </w:p>
                        <w:p w14:paraId="32BC5810" w14:textId="77777777" w:rsidR="006B5D93" w:rsidRDefault="006B5D93" w:rsidP="002B1406">
                          <w:pPr>
                            <w:pStyle w:val="Ttulo4"/>
                          </w:pPr>
                          <w:r>
                            <w:t>y Contratación Sanitarias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CF6168" id="Text Box 10" o:spid="_x0000_s1027" type="#_x0000_t202" style="position:absolute;left:0;text-align:left;margin-left:324.3pt;margin-top:65.1pt;width:146.25pt;height:16.1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Sw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" o:allowincell="f" filled="f" stroked="f">
              <v:textbox>
                <w:txbxContent>
                  <w:p w14:paraId="01A06F3C" w14:textId="77777777" w:rsidR="006B5D93" w:rsidRDefault="006B5D93" w:rsidP="002B1406">
                    <w:pPr>
                      <w:pStyle w:val="Ttulo2"/>
                      <w:spacing w:after="35"/>
                    </w:pPr>
                    <w:r>
                      <w:t xml:space="preserve">DEPARTAMENTO DE SALUD </w:t>
                    </w:r>
                  </w:p>
                  <w:p w14:paraId="02D7F8D0" w14:textId="77777777" w:rsidR="006B5D93" w:rsidRPr="002F474C" w:rsidRDefault="006B5D93" w:rsidP="002B1406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sz w:val="14"/>
                      </w:rPr>
                      <w:t>Viceconsejería de Administración y Financiación Sanitarias</w:t>
                    </w:r>
                  </w:p>
                  <w:p w14:paraId="3270F6E4" w14:textId="77777777" w:rsidR="006B5D93" w:rsidRPr="00F511E8" w:rsidRDefault="006B5D93" w:rsidP="002B1406">
                    <w:pPr>
                      <w:pStyle w:val="Ttulo4"/>
                    </w:pPr>
                    <w:r w:rsidRPr="00F511E8">
                      <w:t>Dirección de Aseguramiento</w:t>
                    </w:r>
                  </w:p>
                  <w:p w14:paraId="32BC5810" w14:textId="77777777" w:rsidR="006B5D93" w:rsidRDefault="006B5D93" w:rsidP="002B1406">
                    <w:pPr>
                      <w:pStyle w:val="Ttulo4"/>
                    </w:pPr>
                    <w:r>
                      <w:t>y Contratación Sanitarias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sz w:val="16"/>
      </w:rPr>
      <w:object w:dxaOrig="18028" w:dyaOrig="2235" w14:anchorId="613453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97.75pt;height:36.75pt" fillcolor="window">
          <v:imagedata r:id="rId1" o:title=""/>
        </v:shape>
        <o:OLEObject Type="Embed" ProgID="MSPhotoEd.3" ShapeID="_x0000_i1027" DrawAspect="Content" ObjectID="_1715082964" r:id="rId2"/>
      </w:object>
    </w:r>
  </w:p>
  <w:p w14:paraId="3DCD444F" w14:textId="77777777" w:rsidR="006B5D93" w:rsidRDefault="006B5D93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06C26FEE" w14:textId="77777777" w:rsidR="006B5D93" w:rsidRDefault="006B5D93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6C4CC025" w14:textId="77777777" w:rsidR="006B5D93" w:rsidRDefault="006B5D93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57743E9B" w14:textId="77777777" w:rsidR="006B5D93" w:rsidRDefault="006B5D93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2192A131" w14:textId="77777777" w:rsidR="006B5D93" w:rsidRDefault="006B5D93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2D2D2FBC" w14:textId="77777777" w:rsidR="006B5D93" w:rsidRDefault="006B5D93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</w:p>
  <w:p w14:paraId="398D0C23" w14:textId="77777777" w:rsidR="006B5D93" w:rsidRDefault="006B5D93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</w:p>
  <w:p w14:paraId="73176BD2" w14:textId="77777777" w:rsidR="006B5D93" w:rsidRDefault="006B5D93">
    <w:pPr>
      <w:pStyle w:val="Encabezado"/>
      <w:tabs>
        <w:tab w:val="right" w:pos="9923"/>
      </w:tabs>
      <w:ind w:right="-142"/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655_"/>
      </v:shape>
    </w:pict>
  </w:numPicBullet>
  <w:abstractNum w:abstractNumId="0" w15:restartNumberingAfterBreak="0">
    <w:nsid w:val="03FF737A"/>
    <w:multiLevelType w:val="hybridMultilevel"/>
    <w:tmpl w:val="524A64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D5A47"/>
    <w:multiLevelType w:val="hybridMultilevel"/>
    <w:tmpl w:val="C34233B6"/>
    <w:lvl w:ilvl="0" w:tplc="6C74F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01E7D"/>
    <w:multiLevelType w:val="hybridMultilevel"/>
    <w:tmpl w:val="36B4F854"/>
    <w:lvl w:ilvl="0" w:tplc="F4286B14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77252"/>
    <w:multiLevelType w:val="hybridMultilevel"/>
    <w:tmpl w:val="D452E344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306FF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C01D5"/>
    <w:multiLevelType w:val="hybridMultilevel"/>
    <w:tmpl w:val="E6C4A768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228E"/>
    <w:multiLevelType w:val="hybridMultilevel"/>
    <w:tmpl w:val="CA3E1F84"/>
    <w:lvl w:ilvl="0" w:tplc="0C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1D0C169E"/>
    <w:multiLevelType w:val="multilevel"/>
    <w:tmpl w:val="D9FADB9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22C5079A"/>
    <w:multiLevelType w:val="hybridMultilevel"/>
    <w:tmpl w:val="A9F83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924BA"/>
    <w:multiLevelType w:val="hybridMultilevel"/>
    <w:tmpl w:val="79FC3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94CA5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993"/>
    <w:multiLevelType w:val="hybridMultilevel"/>
    <w:tmpl w:val="2834CB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46A83"/>
    <w:multiLevelType w:val="hybridMultilevel"/>
    <w:tmpl w:val="D9842F3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25814"/>
    <w:multiLevelType w:val="hybridMultilevel"/>
    <w:tmpl w:val="6D967012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E074D"/>
    <w:multiLevelType w:val="hybridMultilevel"/>
    <w:tmpl w:val="8BC68CF6"/>
    <w:lvl w:ilvl="0" w:tplc="9E18A9D2">
      <w:start w:val="1"/>
      <w:numFmt w:val="decimal"/>
      <w:lvlText w:val="(%1)"/>
      <w:lvlJc w:val="left"/>
      <w:pPr>
        <w:ind w:left="1080" w:hanging="720"/>
      </w:pPr>
      <w:rPr>
        <w:rFonts w:hint="default"/>
        <w:i/>
      </w:rPr>
    </w:lvl>
    <w:lvl w:ilvl="1" w:tplc="042D0019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459B0"/>
    <w:multiLevelType w:val="hybridMultilevel"/>
    <w:tmpl w:val="8F8EB794"/>
    <w:lvl w:ilvl="0" w:tplc="DF94F3A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CF77E8"/>
    <w:multiLevelType w:val="hybridMultilevel"/>
    <w:tmpl w:val="B900E7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B6DA3"/>
    <w:multiLevelType w:val="hybridMultilevel"/>
    <w:tmpl w:val="04604A1A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327EB"/>
    <w:multiLevelType w:val="hybridMultilevel"/>
    <w:tmpl w:val="3A9CD1C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4C06A4"/>
    <w:multiLevelType w:val="hybridMultilevel"/>
    <w:tmpl w:val="FE1E904A"/>
    <w:lvl w:ilvl="0" w:tplc="F98E6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4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AF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88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A3C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6E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0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88E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87279"/>
    <w:multiLevelType w:val="hybridMultilevel"/>
    <w:tmpl w:val="9998F47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A6370"/>
    <w:multiLevelType w:val="hybridMultilevel"/>
    <w:tmpl w:val="32AC5B8E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B1E16"/>
    <w:multiLevelType w:val="hybridMultilevel"/>
    <w:tmpl w:val="CD30697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1B85"/>
    <w:multiLevelType w:val="hybridMultilevel"/>
    <w:tmpl w:val="5A10905A"/>
    <w:lvl w:ilvl="0" w:tplc="326E1002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F7E77"/>
    <w:multiLevelType w:val="hybridMultilevel"/>
    <w:tmpl w:val="8D0C6996"/>
    <w:lvl w:ilvl="0" w:tplc="1AE2B586">
      <w:start w:val="1"/>
      <w:numFmt w:val="decimal"/>
      <w:lvlText w:val="2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B136CB"/>
    <w:multiLevelType w:val="hybridMultilevel"/>
    <w:tmpl w:val="A194379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3956500"/>
    <w:multiLevelType w:val="hybridMultilevel"/>
    <w:tmpl w:val="05EC7D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A4952"/>
    <w:multiLevelType w:val="hybridMultilevel"/>
    <w:tmpl w:val="47FAC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865E9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6"/>
  </w:num>
  <w:num w:numId="4">
    <w:abstractNumId w:val="4"/>
  </w:num>
  <w:num w:numId="5">
    <w:abstractNumId w:val="12"/>
  </w:num>
  <w:num w:numId="6">
    <w:abstractNumId w:val="26"/>
  </w:num>
  <w:num w:numId="7">
    <w:abstractNumId w:val="11"/>
  </w:num>
  <w:num w:numId="8">
    <w:abstractNumId w:val="14"/>
  </w:num>
  <w:num w:numId="9">
    <w:abstractNumId w:val="2"/>
  </w:num>
  <w:num w:numId="10">
    <w:abstractNumId w:val="6"/>
  </w:num>
  <w:num w:numId="11">
    <w:abstractNumId w:val="13"/>
  </w:num>
  <w:num w:numId="12">
    <w:abstractNumId w:val="5"/>
  </w:num>
  <w:num w:numId="13">
    <w:abstractNumId w:val="17"/>
  </w:num>
  <w:num w:numId="14">
    <w:abstractNumId w:val="25"/>
  </w:num>
  <w:num w:numId="15">
    <w:abstractNumId w:val="23"/>
  </w:num>
  <w:num w:numId="16">
    <w:abstractNumId w:val="7"/>
  </w:num>
  <w:num w:numId="17">
    <w:abstractNumId w:val="22"/>
  </w:num>
  <w:num w:numId="18">
    <w:abstractNumId w:val="9"/>
  </w:num>
  <w:num w:numId="19">
    <w:abstractNumId w:val="10"/>
  </w:num>
  <w:num w:numId="20">
    <w:abstractNumId w:val="0"/>
  </w:num>
  <w:num w:numId="21">
    <w:abstractNumId w:val="24"/>
  </w:num>
  <w:num w:numId="22">
    <w:abstractNumId w:val="20"/>
  </w:num>
  <w:num w:numId="23">
    <w:abstractNumId w:val="27"/>
  </w:num>
  <w:num w:numId="24">
    <w:abstractNumId w:val="8"/>
  </w:num>
  <w:num w:numId="25">
    <w:abstractNumId w:val="1"/>
  </w:num>
  <w:num w:numId="26">
    <w:abstractNumId w:val="15"/>
  </w:num>
  <w:num w:numId="27">
    <w:abstractNumId w:val="2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0A"/>
    <w:rsid w:val="00002B94"/>
    <w:rsid w:val="000043CD"/>
    <w:rsid w:val="00013063"/>
    <w:rsid w:val="00014714"/>
    <w:rsid w:val="00020FFC"/>
    <w:rsid w:val="00030F7E"/>
    <w:rsid w:val="00035AAD"/>
    <w:rsid w:val="000461E2"/>
    <w:rsid w:val="00061CEB"/>
    <w:rsid w:val="00077109"/>
    <w:rsid w:val="0007790A"/>
    <w:rsid w:val="0009197C"/>
    <w:rsid w:val="00094CE7"/>
    <w:rsid w:val="000A0ED0"/>
    <w:rsid w:val="000B20B1"/>
    <w:rsid w:val="000B378B"/>
    <w:rsid w:val="000B4177"/>
    <w:rsid w:val="000C01C4"/>
    <w:rsid w:val="000D2456"/>
    <w:rsid w:val="000D522C"/>
    <w:rsid w:val="000D5EA8"/>
    <w:rsid w:val="000D685D"/>
    <w:rsid w:val="001020B3"/>
    <w:rsid w:val="00104ED7"/>
    <w:rsid w:val="001166C0"/>
    <w:rsid w:val="00125883"/>
    <w:rsid w:val="00131DCE"/>
    <w:rsid w:val="00144882"/>
    <w:rsid w:val="00146E96"/>
    <w:rsid w:val="001478CE"/>
    <w:rsid w:val="00163970"/>
    <w:rsid w:val="00180A4B"/>
    <w:rsid w:val="001822B8"/>
    <w:rsid w:val="00193127"/>
    <w:rsid w:val="001B5291"/>
    <w:rsid w:val="001C169F"/>
    <w:rsid w:val="001C4FF7"/>
    <w:rsid w:val="001D2333"/>
    <w:rsid w:val="001D60EE"/>
    <w:rsid w:val="001E3050"/>
    <w:rsid w:val="001E597C"/>
    <w:rsid w:val="001F0926"/>
    <w:rsid w:val="001F1178"/>
    <w:rsid w:val="001F6355"/>
    <w:rsid w:val="001F7DE3"/>
    <w:rsid w:val="00201164"/>
    <w:rsid w:val="00203597"/>
    <w:rsid w:val="00210A29"/>
    <w:rsid w:val="002223FC"/>
    <w:rsid w:val="0022440B"/>
    <w:rsid w:val="00241E86"/>
    <w:rsid w:val="00243214"/>
    <w:rsid w:val="0024797E"/>
    <w:rsid w:val="00251674"/>
    <w:rsid w:val="00251F0D"/>
    <w:rsid w:val="00252914"/>
    <w:rsid w:val="002667B9"/>
    <w:rsid w:val="00270334"/>
    <w:rsid w:val="002714E0"/>
    <w:rsid w:val="00287BD0"/>
    <w:rsid w:val="002A66B3"/>
    <w:rsid w:val="002B1406"/>
    <w:rsid w:val="002C424C"/>
    <w:rsid w:val="002E787F"/>
    <w:rsid w:val="0030318B"/>
    <w:rsid w:val="00311910"/>
    <w:rsid w:val="00314502"/>
    <w:rsid w:val="003151B6"/>
    <w:rsid w:val="0032456B"/>
    <w:rsid w:val="0032477D"/>
    <w:rsid w:val="003327C1"/>
    <w:rsid w:val="0034147D"/>
    <w:rsid w:val="0034196A"/>
    <w:rsid w:val="003443A5"/>
    <w:rsid w:val="003463D6"/>
    <w:rsid w:val="00350E64"/>
    <w:rsid w:val="00375D68"/>
    <w:rsid w:val="00396143"/>
    <w:rsid w:val="003973C0"/>
    <w:rsid w:val="003C77C8"/>
    <w:rsid w:val="003E0363"/>
    <w:rsid w:val="003E4645"/>
    <w:rsid w:val="00401BE1"/>
    <w:rsid w:val="00406CE2"/>
    <w:rsid w:val="00422CA6"/>
    <w:rsid w:val="00423FCA"/>
    <w:rsid w:val="00437099"/>
    <w:rsid w:val="004429CC"/>
    <w:rsid w:val="0045563F"/>
    <w:rsid w:val="00480028"/>
    <w:rsid w:val="004964A9"/>
    <w:rsid w:val="004B0077"/>
    <w:rsid w:val="004B102A"/>
    <w:rsid w:val="004C5980"/>
    <w:rsid w:val="004D7C6D"/>
    <w:rsid w:val="004E0991"/>
    <w:rsid w:val="004E35F2"/>
    <w:rsid w:val="0050174A"/>
    <w:rsid w:val="00503253"/>
    <w:rsid w:val="005120E4"/>
    <w:rsid w:val="00520BC4"/>
    <w:rsid w:val="00526326"/>
    <w:rsid w:val="00533756"/>
    <w:rsid w:val="0053704E"/>
    <w:rsid w:val="00540B78"/>
    <w:rsid w:val="00552ED9"/>
    <w:rsid w:val="00552F61"/>
    <w:rsid w:val="005563C8"/>
    <w:rsid w:val="00562B62"/>
    <w:rsid w:val="0056613B"/>
    <w:rsid w:val="00570EBE"/>
    <w:rsid w:val="005910CD"/>
    <w:rsid w:val="0059444C"/>
    <w:rsid w:val="00595569"/>
    <w:rsid w:val="005A2E29"/>
    <w:rsid w:val="005B2D1E"/>
    <w:rsid w:val="005B61F3"/>
    <w:rsid w:val="005C0558"/>
    <w:rsid w:val="005D031B"/>
    <w:rsid w:val="005D5D9B"/>
    <w:rsid w:val="005F256D"/>
    <w:rsid w:val="0060456E"/>
    <w:rsid w:val="006056D3"/>
    <w:rsid w:val="006118E7"/>
    <w:rsid w:val="00620963"/>
    <w:rsid w:val="00622E68"/>
    <w:rsid w:val="00633251"/>
    <w:rsid w:val="00633953"/>
    <w:rsid w:val="00657679"/>
    <w:rsid w:val="00664B9C"/>
    <w:rsid w:val="006661AB"/>
    <w:rsid w:val="00667A8B"/>
    <w:rsid w:val="006717A2"/>
    <w:rsid w:val="00674436"/>
    <w:rsid w:val="00692B0A"/>
    <w:rsid w:val="00695C6B"/>
    <w:rsid w:val="006A0F17"/>
    <w:rsid w:val="006A4650"/>
    <w:rsid w:val="006A6826"/>
    <w:rsid w:val="006B5D93"/>
    <w:rsid w:val="006D029E"/>
    <w:rsid w:val="006D0B93"/>
    <w:rsid w:val="006D4869"/>
    <w:rsid w:val="006F05F0"/>
    <w:rsid w:val="006F22C1"/>
    <w:rsid w:val="006F3A91"/>
    <w:rsid w:val="006F58D7"/>
    <w:rsid w:val="00716007"/>
    <w:rsid w:val="00722E07"/>
    <w:rsid w:val="00743A4B"/>
    <w:rsid w:val="0077360D"/>
    <w:rsid w:val="0078082F"/>
    <w:rsid w:val="00781FB2"/>
    <w:rsid w:val="007A0481"/>
    <w:rsid w:val="007A0BAD"/>
    <w:rsid w:val="007A0D8B"/>
    <w:rsid w:val="007B3634"/>
    <w:rsid w:val="007B503F"/>
    <w:rsid w:val="007B6A7F"/>
    <w:rsid w:val="007C4FD5"/>
    <w:rsid w:val="007C7B17"/>
    <w:rsid w:val="007E1013"/>
    <w:rsid w:val="007E2062"/>
    <w:rsid w:val="00802B64"/>
    <w:rsid w:val="008037D7"/>
    <w:rsid w:val="00804AAC"/>
    <w:rsid w:val="00813ADE"/>
    <w:rsid w:val="00814969"/>
    <w:rsid w:val="00827DF1"/>
    <w:rsid w:val="00832A59"/>
    <w:rsid w:val="00835C8A"/>
    <w:rsid w:val="008638F5"/>
    <w:rsid w:val="00871580"/>
    <w:rsid w:val="008728D0"/>
    <w:rsid w:val="008731F7"/>
    <w:rsid w:val="00873DBF"/>
    <w:rsid w:val="00876F34"/>
    <w:rsid w:val="00891A27"/>
    <w:rsid w:val="00893E0C"/>
    <w:rsid w:val="0089509D"/>
    <w:rsid w:val="008A701E"/>
    <w:rsid w:val="008B1315"/>
    <w:rsid w:val="008B6108"/>
    <w:rsid w:val="008C0F8A"/>
    <w:rsid w:val="008D490F"/>
    <w:rsid w:val="008E452F"/>
    <w:rsid w:val="008F4827"/>
    <w:rsid w:val="0090309F"/>
    <w:rsid w:val="009035D0"/>
    <w:rsid w:val="009078FB"/>
    <w:rsid w:val="00921D88"/>
    <w:rsid w:val="00933803"/>
    <w:rsid w:val="0093383B"/>
    <w:rsid w:val="00933B22"/>
    <w:rsid w:val="009401FC"/>
    <w:rsid w:val="00953CEE"/>
    <w:rsid w:val="009826C1"/>
    <w:rsid w:val="00984D0B"/>
    <w:rsid w:val="00991E12"/>
    <w:rsid w:val="0099490F"/>
    <w:rsid w:val="009B1282"/>
    <w:rsid w:val="009B1F34"/>
    <w:rsid w:val="009B2C89"/>
    <w:rsid w:val="009B7ACA"/>
    <w:rsid w:val="009E3BFA"/>
    <w:rsid w:val="009F3091"/>
    <w:rsid w:val="009F421F"/>
    <w:rsid w:val="00A01360"/>
    <w:rsid w:val="00A11150"/>
    <w:rsid w:val="00A3369D"/>
    <w:rsid w:val="00A3628A"/>
    <w:rsid w:val="00A4118E"/>
    <w:rsid w:val="00A54924"/>
    <w:rsid w:val="00A664AB"/>
    <w:rsid w:val="00A672E2"/>
    <w:rsid w:val="00A77F57"/>
    <w:rsid w:val="00A83D5A"/>
    <w:rsid w:val="00A92FFA"/>
    <w:rsid w:val="00A96003"/>
    <w:rsid w:val="00AA37E2"/>
    <w:rsid w:val="00AA5C59"/>
    <w:rsid w:val="00AB05DE"/>
    <w:rsid w:val="00AB4C30"/>
    <w:rsid w:val="00AC75F2"/>
    <w:rsid w:val="00AC783D"/>
    <w:rsid w:val="00AD0F47"/>
    <w:rsid w:val="00AF66A9"/>
    <w:rsid w:val="00AF66DA"/>
    <w:rsid w:val="00B00B85"/>
    <w:rsid w:val="00B1466A"/>
    <w:rsid w:val="00B1762D"/>
    <w:rsid w:val="00B20C25"/>
    <w:rsid w:val="00B25417"/>
    <w:rsid w:val="00B32F51"/>
    <w:rsid w:val="00B33316"/>
    <w:rsid w:val="00B36469"/>
    <w:rsid w:val="00B4621A"/>
    <w:rsid w:val="00B62442"/>
    <w:rsid w:val="00B66B3A"/>
    <w:rsid w:val="00B754DE"/>
    <w:rsid w:val="00B764CB"/>
    <w:rsid w:val="00B82260"/>
    <w:rsid w:val="00B90D0C"/>
    <w:rsid w:val="00B9555F"/>
    <w:rsid w:val="00BA049C"/>
    <w:rsid w:val="00BA1620"/>
    <w:rsid w:val="00BB039A"/>
    <w:rsid w:val="00BB72F8"/>
    <w:rsid w:val="00BC555E"/>
    <w:rsid w:val="00BE2C45"/>
    <w:rsid w:val="00BE6D4D"/>
    <w:rsid w:val="00BE7269"/>
    <w:rsid w:val="00BF7E34"/>
    <w:rsid w:val="00C01A4C"/>
    <w:rsid w:val="00C14583"/>
    <w:rsid w:val="00C301B7"/>
    <w:rsid w:val="00C3447E"/>
    <w:rsid w:val="00C358F5"/>
    <w:rsid w:val="00C51823"/>
    <w:rsid w:val="00C52299"/>
    <w:rsid w:val="00C54D97"/>
    <w:rsid w:val="00C55EB2"/>
    <w:rsid w:val="00C63A22"/>
    <w:rsid w:val="00C67B59"/>
    <w:rsid w:val="00C74FDB"/>
    <w:rsid w:val="00C7577F"/>
    <w:rsid w:val="00C7598C"/>
    <w:rsid w:val="00C85662"/>
    <w:rsid w:val="00C962B8"/>
    <w:rsid w:val="00C97F81"/>
    <w:rsid w:val="00CA38EB"/>
    <w:rsid w:val="00CA52DF"/>
    <w:rsid w:val="00CB2AB8"/>
    <w:rsid w:val="00CC181D"/>
    <w:rsid w:val="00CC7C22"/>
    <w:rsid w:val="00CD4EA8"/>
    <w:rsid w:val="00CD5527"/>
    <w:rsid w:val="00CD66BD"/>
    <w:rsid w:val="00CE2DBD"/>
    <w:rsid w:val="00CE55C5"/>
    <w:rsid w:val="00CE5F13"/>
    <w:rsid w:val="00CE7DC8"/>
    <w:rsid w:val="00D15482"/>
    <w:rsid w:val="00D352BC"/>
    <w:rsid w:val="00D7566B"/>
    <w:rsid w:val="00D81F36"/>
    <w:rsid w:val="00D84614"/>
    <w:rsid w:val="00D91C37"/>
    <w:rsid w:val="00DA0544"/>
    <w:rsid w:val="00DB1323"/>
    <w:rsid w:val="00DB15B6"/>
    <w:rsid w:val="00DC093B"/>
    <w:rsid w:val="00DD13BE"/>
    <w:rsid w:val="00DD2C47"/>
    <w:rsid w:val="00E12012"/>
    <w:rsid w:val="00E12A40"/>
    <w:rsid w:val="00E223AB"/>
    <w:rsid w:val="00E246CB"/>
    <w:rsid w:val="00E30862"/>
    <w:rsid w:val="00E34086"/>
    <w:rsid w:val="00E35E28"/>
    <w:rsid w:val="00E37A40"/>
    <w:rsid w:val="00E460AE"/>
    <w:rsid w:val="00E505EE"/>
    <w:rsid w:val="00E65952"/>
    <w:rsid w:val="00E8366D"/>
    <w:rsid w:val="00E93893"/>
    <w:rsid w:val="00EA212C"/>
    <w:rsid w:val="00EA6C9C"/>
    <w:rsid w:val="00EA7D67"/>
    <w:rsid w:val="00EB1D5C"/>
    <w:rsid w:val="00EB57E5"/>
    <w:rsid w:val="00ED156F"/>
    <w:rsid w:val="00EF234A"/>
    <w:rsid w:val="00EF4A58"/>
    <w:rsid w:val="00EF7763"/>
    <w:rsid w:val="00F029AD"/>
    <w:rsid w:val="00F03D76"/>
    <w:rsid w:val="00F24BE0"/>
    <w:rsid w:val="00F26700"/>
    <w:rsid w:val="00F35B90"/>
    <w:rsid w:val="00F4269D"/>
    <w:rsid w:val="00F4557D"/>
    <w:rsid w:val="00F50684"/>
    <w:rsid w:val="00F542F5"/>
    <w:rsid w:val="00F5606D"/>
    <w:rsid w:val="00F63CC0"/>
    <w:rsid w:val="00F70DF7"/>
    <w:rsid w:val="00F71754"/>
    <w:rsid w:val="00F75F6B"/>
    <w:rsid w:val="00F85354"/>
    <w:rsid w:val="00F91789"/>
    <w:rsid w:val="00F97ACE"/>
    <w:rsid w:val="00FB24CA"/>
    <w:rsid w:val="00FC5E02"/>
    <w:rsid w:val="00FC6104"/>
    <w:rsid w:val="00FE2110"/>
    <w:rsid w:val="00FE5EED"/>
    <w:rsid w:val="00FE7766"/>
    <w:rsid w:val="00FF2FB5"/>
    <w:rsid w:val="00FF462B"/>
    <w:rsid w:val="05767D20"/>
    <w:rsid w:val="0FE65991"/>
    <w:rsid w:val="118A3129"/>
    <w:rsid w:val="153848DF"/>
    <w:rsid w:val="23A25DDC"/>
    <w:rsid w:val="2EA48000"/>
    <w:rsid w:val="3117DBFC"/>
    <w:rsid w:val="3593BFA5"/>
    <w:rsid w:val="5183E2B2"/>
    <w:rsid w:val="56407F30"/>
    <w:rsid w:val="5CDD0EB8"/>
    <w:rsid w:val="611BDC30"/>
    <w:rsid w:val="6AE8C5FE"/>
    <w:rsid w:val="6D2D0F2D"/>
    <w:rsid w:val="710022C0"/>
    <w:rsid w:val="7CED709C"/>
    <w:rsid w:val="7E60E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5BE2A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B0A"/>
    <w:rPr>
      <w:sz w:val="24"/>
      <w:lang w:val="es-ES_tradnl" w:eastAsia="es-ES_tradnl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qFormat/>
    <w:pPr>
      <w:keepNext/>
      <w:spacing w:before="20"/>
      <w:outlineLvl w:val="2"/>
    </w:pPr>
    <w:rPr>
      <w:rFonts w:ascii="Arial" w:hAnsi="Arial"/>
      <w:i/>
      <w:sz w:val="13"/>
    </w:rPr>
  </w:style>
  <w:style w:type="paragraph" w:styleId="Ttulo4">
    <w:name w:val="heading 4"/>
    <w:basedOn w:val="Normal"/>
    <w:next w:val="Normal"/>
    <w:qFormat/>
    <w:pPr>
      <w:keepNext/>
      <w:spacing w:before="35"/>
      <w:outlineLvl w:val="3"/>
    </w:pPr>
    <w:rPr>
      <w:rFonts w:ascii="Arial" w:hAnsi="Arial"/>
      <w:i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uiPriority w:val="99"/>
    <w:pPr>
      <w:tabs>
        <w:tab w:val="center" w:pos="4819"/>
        <w:tab w:val="right" w:pos="9071"/>
      </w:tabs>
    </w:p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sz w:val="30"/>
    </w:rPr>
  </w:style>
  <w:style w:type="paragraph" w:customStyle="1" w:styleId="CarCar1CarCarCarCarCarCarCar">
    <w:name w:val="Car Car1 Car Car Car Car Car Car Car"/>
    <w:basedOn w:val="Normal"/>
    <w:rsid w:val="00692B0A"/>
    <w:pPr>
      <w:spacing w:after="160" w:line="240" w:lineRule="exact"/>
    </w:pPr>
    <w:rPr>
      <w:rFonts w:ascii="Arial" w:hAnsi="Arial"/>
      <w:sz w:val="20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7A40"/>
    <w:rPr>
      <w:sz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7A40"/>
    <w:rPr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D66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1448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882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rsid w:val="0014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882"/>
    <w:rPr>
      <w:color w:val="808080"/>
    </w:rPr>
  </w:style>
  <w:style w:type="paragraph" w:styleId="Textoindependiente">
    <w:name w:val="Body Text"/>
    <w:basedOn w:val="Normal"/>
    <w:link w:val="TextoindependienteCar"/>
    <w:uiPriority w:val="1"/>
    <w:qFormat/>
    <w:rsid w:val="00AB4C3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4C30"/>
    <w:rPr>
      <w:rFonts w:ascii="Calibri" w:hAnsi="Calibri" w:cs="Calibri"/>
      <w:b/>
      <w:bCs/>
      <w:sz w:val="22"/>
      <w:szCs w:val="22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0991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E0991"/>
    <w:rPr>
      <w:lang w:val="es-ES_tradnl" w:eastAsia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0991"/>
    <w:rPr>
      <w:b/>
      <w:bCs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d1cfd5b3b44c47c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a3ef46a528ed4cec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atxintxu\Desktop\plantillak%20eta%20logoak\Lurralde%20Ordezkaritza%20Gipuzko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FD8F3871C444F8C7A2F7C8B39C077" ma:contentTypeVersion="12" ma:contentTypeDescription="Create a new document." ma:contentTypeScope="" ma:versionID="106c83393c83cb0a99a1e23d7f0adecd">
  <xsd:schema xmlns:xsd="http://www.w3.org/2001/XMLSchema" xmlns:xs="http://www.w3.org/2001/XMLSchema" xmlns:p="http://schemas.microsoft.com/office/2006/metadata/properties" xmlns:ns2="4ce64a1d-fbc5-48a0-a10a-cd41d143c3d9" xmlns:ns3="5dd3c32c-03d9-4f3d-b441-44fd81989910" targetNamespace="http://schemas.microsoft.com/office/2006/metadata/properties" ma:root="true" ma:fieldsID="3cc201956c709d63c146b376e85c1db9" ns2:_="" ns3:_="">
    <xsd:import namespace="4ce64a1d-fbc5-48a0-a10a-cd41d143c3d9"/>
    <xsd:import namespace="5dd3c32c-03d9-4f3d-b441-44fd819899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64a1d-fbc5-48a0-a10a-cd41d143c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3c32c-03d9-4f3d-b441-44fd819899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CBEE5-113B-4833-B849-4DED96A92D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BBEA94-5296-4BC0-A3AD-C23A0F438F24}">
  <ds:schemaRefs>
    <ds:schemaRef ds:uri="http://schemas.microsoft.com/office/2006/documentManagement/types"/>
    <ds:schemaRef ds:uri="4ce64a1d-fbc5-48a0-a10a-cd41d143c3d9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dd3c32c-03d9-4f3d-b441-44fd81989910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86761ED-4DCE-40BA-B351-F5F7AC8C9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64a1d-fbc5-48a0-a10a-cd41d143c3d9"/>
    <ds:schemaRef ds:uri="5dd3c32c-03d9-4f3d-b441-44fd819899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DCD9E4-CCF4-480C-A186-5C903051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Lurralde Ordezkaritza Gipuzkoa.dot</Template>
  <TotalTime>144</TotalTime>
  <Pages>11</Pages>
  <Words>1948</Words>
  <Characters>10714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Plantilla normalizada para WORD</vt:lpstr>
      <vt:lpstr>Plantilla normalizada para WORD</vt:lpstr>
    </vt:vector>
  </TitlesOfParts>
  <Company>EJIE</Company>
  <LinksUpToDate>false</LinksUpToDate>
  <CharactersWithSpaces>12637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creator>Txintxurreta Agirre, Arantxa</dc:creator>
  <cp:lastModifiedBy>Garmendia Navarro, Inés</cp:lastModifiedBy>
  <cp:revision>51</cp:revision>
  <cp:lastPrinted>2019-05-24T07:37:00Z</cp:lastPrinted>
  <dcterms:created xsi:type="dcterms:W3CDTF">2019-05-27T07:16:00Z</dcterms:created>
  <dcterms:modified xsi:type="dcterms:W3CDTF">2022-05-26T13:10:00Z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0x010100FFBFD8F3871C444F8C7A2F7C8B39C077</vt:lpwstr>
  </property>
</Properties>
</file>